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31790" w14:textId="106AD874" w:rsidR="00DF485E" w:rsidRPr="007473D4" w:rsidRDefault="006E7EF0" w:rsidP="007473D4">
      <w:pPr>
        <w:ind w:left="2160"/>
        <w:rPr>
          <w:rFonts w:ascii="Calibri" w:hAnsi="Calibri" w:cs="Calibri"/>
          <w:color w:val="FFFFE5"/>
          <w:sz w:val="72"/>
          <w:szCs w:val="72"/>
        </w:rPr>
      </w:pPr>
      <w:r w:rsidRPr="0098424B">
        <w:rPr>
          <w:noProof/>
          <w:lang w:bidi="en-GB"/>
        </w:rPr>
        <w:drawing>
          <wp:anchor distT="0" distB="0" distL="114300" distR="114300" simplePos="0" relativeHeight="251671552" behindDoc="1" locked="0" layoutInCell="1" allowOverlap="1" wp14:anchorId="0E6F56E9" wp14:editId="1FE978CF">
            <wp:simplePos x="0" y="0"/>
            <wp:positionH relativeFrom="column">
              <wp:posOffset>-219710</wp:posOffset>
            </wp:positionH>
            <wp:positionV relativeFrom="page">
              <wp:posOffset>314325</wp:posOffset>
            </wp:positionV>
            <wp:extent cx="1205865" cy="940435"/>
            <wp:effectExtent l="38100" t="38100" r="32385" b="31115"/>
            <wp:wrapTight wrapText="bothSides">
              <wp:wrapPolygon edited="0">
                <wp:start x="-682" y="-875"/>
                <wp:lineTo x="-682" y="21877"/>
                <wp:lineTo x="21839" y="21877"/>
                <wp:lineTo x="21839" y="-875"/>
                <wp:lineTo x="-682" y="-875"/>
              </wp:wrapPolygon>
            </wp:wrapTight>
            <wp:docPr id="1876381713" name="Picture 2" descr="A whit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81713" name="Picture 2" descr="A white and orang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5865" cy="940435"/>
                    </a:xfrm>
                    <a:prstGeom prst="rect">
                      <a:avLst/>
                    </a:prstGeom>
                    <a:noFill/>
                    <a:ln w="25400">
                      <a:solidFill>
                        <a:srgbClr val="FFFFE5"/>
                      </a:solidFill>
                    </a:ln>
                  </pic:spPr>
                </pic:pic>
              </a:graphicData>
            </a:graphic>
            <wp14:sizeRelH relativeFrom="margin">
              <wp14:pctWidth>0</wp14:pctWidth>
            </wp14:sizeRelH>
            <wp14:sizeRelV relativeFrom="margin">
              <wp14:pctHeight>0</wp14:pctHeight>
            </wp14:sizeRelV>
          </wp:anchor>
        </w:drawing>
      </w:r>
      <w:r w:rsidR="007473D4">
        <w:rPr>
          <w:color w:val="FFFFE5"/>
          <w:sz w:val="72"/>
          <w:szCs w:val="72"/>
        </w:rPr>
        <w:t xml:space="preserve">  </w:t>
      </w:r>
      <w:r w:rsidR="009620B7" w:rsidRPr="007473D4">
        <w:rPr>
          <w:rFonts w:ascii="Calibri" w:hAnsi="Calibri" w:cs="Calibri"/>
          <w:color w:val="FFFFE5"/>
          <w:sz w:val="72"/>
          <w:szCs w:val="72"/>
        </w:rPr>
        <w:t>Caroline Jepson</w:t>
      </w:r>
    </w:p>
    <w:p w14:paraId="6D203955" w14:textId="39D4A085" w:rsidR="0063784D" w:rsidRPr="005B78CC" w:rsidRDefault="00CC6A12" w:rsidP="00DF485E">
      <w:pPr>
        <w:ind w:left="2160"/>
      </w:pPr>
      <w:r>
        <w:rPr>
          <w:rFonts w:ascii="Calibri" w:hAnsi="Calibri" w:cs="Calibri"/>
          <w:noProof/>
          <w:color w:val="FFFFE5"/>
          <w:sz w:val="56"/>
          <w:szCs w:val="56"/>
        </w:rPr>
        <w:drawing>
          <wp:anchor distT="0" distB="0" distL="114300" distR="114300" simplePos="0" relativeHeight="251659776" behindDoc="0" locked="0" layoutInCell="1" allowOverlap="1" wp14:anchorId="2613DF50" wp14:editId="2367598F">
            <wp:simplePos x="0" y="0"/>
            <wp:positionH relativeFrom="page">
              <wp:posOffset>-330200</wp:posOffset>
            </wp:positionH>
            <wp:positionV relativeFrom="page">
              <wp:align>bottom</wp:align>
            </wp:positionV>
            <wp:extent cx="6054090" cy="1216660"/>
            <wp:effectExtent l="0" t="0" r="3810" b="2540"/>
            <wp:wrapSquare wrapText="bothSides"/>
            <wp:docPr id="30163984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639842" name="Picture 1" descr="A close-up of a logo&#10;&#10;Description automatically generated"/>
                    <pic:cNvPicPr/>
                  </pic:nvPicPr>
                  <pic:blipFill rotWithShape="1">
                    <a:blip r:embed="rId11" cstate="print">
                      <a:extLst>
                        <a:ext uri="{28A0092B-C50C-407E-A947-70E740481C1C}">
                          <a14:useLocalDpi xmlns:a14="http://schemas.microsoft.com/office/drawing/2010/main" val="0"/>
                        </a:ext>
                      </a:extLst>
                    </a:blip>
                    <a:srcRect t="8846" r="3715"/>
                    <a:stretch/>
                  </pic:blipFill>
                  <pic:spPr bwMode="auto">
                    <a:xfrm>
                      <a:off x="0" y="0"/>
                      <a:ext cx="6054090" cy="1216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7EF0" w:rsidRPr="007473D4">
        <w:rPr>
          <w:rFonts w:ascii="Calibri" w:hAnsi="Calibri" w:cs="Calibri"/>
          <w:color w:val="FFFFE5"/>
          <w:sz w:val="56"/>
          <w:szCs w:val="56"/>
        </w:rPr>
        <w:t xml:space="preserve">     </w:t>
      </w:r>
      <w:r w:rsidR="009620B7" w:rsidRPr="007473D4">
        <w:rPr>
          <w:rFonts w:ascii="Calibri" w:hAnsi="Calibri" w:cs="Calibri"/>
          <w:color w:val="FFFFE5"/>
          <w:sz w:val="56"/>
          <w:szCs w:val="56"/>
        </w:rPr>
        <w:t xml:space="preserve"> </w:t>
      </w:r>
      <w:r w:rsidR="007473D4">
        <w:rPr>
          <w:rFonts w:ascii="Calibri" w:hAnsi="Calibri" w:cs="Calibri"/>
          <w:color w:val="FFFFE5"/>
          <w:sz w:val="56"/>
          <w:szCs w:val="56"/>
        </w:rPr>
        <w:t xml:space="preserve">  </w:t>
      </w:r>
      <w:r w:rsidR="00DF485E" w:rsidRPr="007473D4">
        <w:rPr>
          <w:rFonts w:ascii="Calibri" w:hAnsi="Calibri" w:cs="Calibri"/>
          <w:color w:val="FFFFE5"/>
          <w:sz w:val="56"/>
          <w:szCs w:val="56"/>
        </w:rPr>
        <w:t>Case Manager</w:t>
      </w:r>
      <w:r w:rsidR="00DF485E" w:rsidRPr="0098424B">
        <w:rPr>
          <w:noProof/>
          <w:lang w:bidi="en-GB"/>
        </w:rPr>
        <w:t xml:space="preserve"> </w:t>
      </w:r>
      <w:r w:rsidR="0063784D" w:rsidRPr="005B78CC">
        <w:rPr>
          <w:noProof/>
          <w:lang w:bidi="en-GB"/>
        </w:rPr>
        <mc:AlternateContent>
          <mc:Choice Requires="wpg">
            <w:drawing>
              <wp:anchor distT="0" distB="0" distL="114300" distR="114300" simplePos="0" relativeHeight="251656704" behindDoc="1" locked="1" layoutInCell="1" allowOverlap="1" wp14:anchorId="045A1EB3" wp14:editId="161AE957">
                <wp:simplePos x="0" y="0"/>
                <wp:positionH relativeFrom="page">
                  <wp:align>right</wp:align>
                </wp:positionH>
                <wp:positionV relativeFrom="page">
                  <wp:align>top</wp:align>
                </wp:positionV>
                <wp:extent cx="7554595" cy="10692130"/>
                <wp:effectExtent l="0" t="0" r="8255"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4633" cy="10692130"/>
                          <a:chOff x="0" y="0"/>
                          <a:chExt cx="7776211" cy="10064750"/>
                        </a:xfrm>
                      </wpg:grpSpPr>
                      <wps:wsp>
                        <wps:cNvPr id="6" name="Freeform 3" descr="decorative element"/>
                        <wps:cNvSpPr>
                          <a:spLocks noChangeAspect="1"/>
                        </wps:cNvSpPr>
                        <wps:spPr bwMode="auto">
                          <a:xfrm>
                            <a:off x="5891867" y="1907745"/>
                            <a:ext cx="1882439" cy="8157005"/>
                          </a:xfrm>
                          <a:custGeom>
                            <a:avLst/>
                            <a:gdLst>
                              <a:gd name="T0" fmla="*/ 0 w 4067"/>
                              <a:gd name="T1" fmla="*/ 12821 h 12822"/>
                              <a:gd name="T2" fmla="*/ 4066 w 4067"/>
                              <a:gd name="T3" fmla="*/ 12821 h 12822"/>
                              <a:gd name="T4" fmla="*/ 4066 w 4067"/>
                              <a:gd name="T5" fmla="*/ 0 h 12822"/>
                              <a:gd name="T6" fmla="*/ 0 w 4067"/>
                              <a:gd name="T7" fmla="*/ 0 h 12822"/>
                              <a:gd name="T8" fmla="*/ 0 w 4067"/>
                              <a:gd name="T9" fmla="*/ 12821 h 12822"/>
                            </a:gdLst>
                            <a:ahLst/>
                            <a:cxnLst>
                              <a:cxn ang="0">
                                <a:pos x="T0" y="T1"/>
                              </a:cxn>
                              <a:cxn ang="0">
                                <a:pos x="T2" y="T3"/>
                              </a:cxn>
                              <a:cxn ang="0">
                                <a:pos x="T4" y="T5"/>
                              </a:cxn>
                              <a:cxn ang="0">
                                <a:pos x="T6" y="T7"/>
                              </a:cxn>
                              <a:cxn ang="0">
                                <a:pos x="T8" y="T9"/>
                              </a:cxn>
                            </a:cxnLst>
                            <a:rect l="0" t="0" r="r" b="b"/>
                            <a:pathLst>
                              <a:path w="4067" h="12822">
                                <a:moveTo>
                                  <a:pt x="0" y="12821"/>
                                </a:moveTo>
                                <a:lnTo>
                                  <a:pt x="4066" y="12821"/>
                                </a:lnTo>
                                <a:lnTo>
                                  <a:pt x="4066" y="0"/>
                                </a:lnTo>
                                <a:lnTo>
                                  <a:pt x="0" y="0"/>
                                </a:lnTo>
                                <a:lnTo>
                                  <a:pt x="0" y="12821"/>
                                </a:lnTo>
                                <a:close/>
                              </a:path>
                            </a:pathLst>
                          </a:custGeom>
                          <a:solidFill>
                            <a:schemeClr val="accent2"/>
                          </a:solidFill>
                          <a:ln>
                            <a:noFill/>
                          </a:ln>
                        </wps:spPr>
                        <wps:bodyPr rot="0" vert="horz" wrap="square" lIns="91440" tIns="45720" rIns="91440" bIns="45720" anchor="t" anchorCtr="0" upright="1">
                          <a:noAutofit/>
                        </wps:bodyPr>
                      </wps:wsp>
                      <wps:wsp>
                        <wps:cNvPr id="7" name="Freeform 4" descr="decorative element"/>
                        <wps:cNvSpPr>
                          <a:spLocks/>
                        </wps:cNvSpPr>
                        <wps:spPr bwMode="auto">
                          <a:xfrm>
                            <a:off x="0" y="0"/>
                            <a:ext cx="7772400" cy="1917065"/>
                          </a:xfrm>
                          <a:custGeom>
                            <a:avLst/>
                            <a:gdLst>
                              <a:gd name="T0" fmla="*/ 0 w 12240"/>
                              <a:gd name="T1" fmla="*/ 3018 h 3019"/>
                              <a:gd name="T2" fmla="*/ 12240 w 12240"/>
                              <a:gd name="T3" fmla="*/ 3018 h 3019"/>
                              <a:gd name="T4" fmla="*/ 12240 w 12240"/>
                              <a:gd name="T5" fmla="*/ 0 h 3019"/>
                              <a:gd name="T6" fmla="*/ 0 w 12240"/>
                              <a:gd name="T7" fmla="*/ 0 h 3019"/>
                              <a:gd name="T8" fmla="*/ 0 w 12240"/>
                              <a:gd name="T9" fmla="*/ 3018 h 3019"/>
                            </a:gdLst>
                            <a:ahLst/>
                            <a:cxnLst>
                              <a:cxn ang="0">
                                <a:pos x="T0" y="T1"/>
                              </a:cxn>
                              <a:cxn ang="0">
                                <a:pos x="T2" y="T3"/>
                              </a:cxn>
                              <a:cxn ang="0">
                                <a:pos x="T4" y="T5"/>
                              </a:cxn>
                              <a:cxn ang="0">
                                <a:pos x="T6" y="T7"/>
                              </a:cxn>
                              <a:cxn ang="0">
                                <a:pos x="T8" y="T9"/>
                              </a:cxn>
                            </a:cxnLst>
                            <a:rect l="0" t="0" r="r" b="b"/>
                            <a:pathLst>
                              <a:path w="12240" h="3019">
                                <a:moveTo>
                                  <a:pt x="0" y="3018"/>
                                </a:moveTo>
                                <a:lnTo>
                                  <a:pt x="12240" y="3018"/>
                                </a:lnTo>
                                <a:lnTo>
                                  <a:pt x="12240" y="0"/>
                                </a:lnTo>
                                <a:lnTo>
                                  <a:pt x="0" y="0"/>
                                </a:lnTo>
                                <a:lnTo>
                                  <a:pt x="0" y="3018"/>
                                </a:lnTo>
                                <a:close/>
                              </a:path>
                            </a:pathLst>
                          </a:custGeom>
                          <a:solidFill>
                            <a:schemeClr val="accent1"/>
                          </a:solidFill>
                          <a:ln>
                            <a:noFill/>
                          </a:ln>
                        </wps:spPr>
                        <wps:bodyPr rot="0" vert="horz" wrap="square" lIns="91440" tIns="45720" rIns="91440" bIns="45720" anchor="t" anchorCtr="0" upright="1">
                          <a:noAutofit/>
                        </wps:bodyPr>
                      </wps:wsp>
                      <wps:wsp>
                        <wps:cNvPr id="8" name="Freeform 5" descr="decorative element"/>
                        <wps:cNvSpPr>
                          <a:spLocks/>
                        </wps:cNvSpPr>
                        <wps:spPr bwMode="auto">
                          <a:xfrm>
                            <a:off x="4442460" y="0"/>
                            <a:ext cx="3329940" cy="1916430"/>
                          </a:xfrm>
                          <a:custGeom>
                            <a:avLst/>
                            <a:gdLst>
                              <a:gd name="T0" fmla="*/ 5175 w 5244"/>
                              <a:gd name="T1" fmla="*/ 0 h 3018"/>
                              <a:gd name="T2" fmla="*/ 0 w 5244"/>
                              <a:gd name="T3" fmla="*/ 0 h 3018"/>
                              <a:gd name="T4" fmla="*/ 26 w 5244"/>
                              <a:gd name="T5" fmla="*/ 72 h 3018"/>
                              <a:gd name="T6" fmla="*/ 56 w 5244"/>
                              <a:gd name="T7" fmla="*/ 149 h 3018"/>
                              <a:gd name="T8" fmla="*/ 90 w 5244"/>
                              <a:gd name="T9" fmla="*/ 224 h 3018"/>
                              <a:gd name="T10" fmla="*/ 126 w 5244"/>
                              <a:gd name="T11" fmla="*/ 297 h 3018"/>
                              <a:gd name="T12" fmla="*/ 164 w 5244"/>
                              <a:gd name="T13" fmla="*/ 369 h 3018"/>
                              <a:gd name="T14" fmla="*/ 205 w 5244"/>
                              <a:gd name="T15" fmla="*/ 439 h 3018"/>
                              <a:gd name="T16" fmla="*/ 248 w 5244"/>
                              <a:gd name="T17" fmla="*/ 508 h 3018"/>
                              <a:gd name="T18" fmla="*/ 293 w 5244"/>
                              <a:gd name="T19" fmla="*/ 574 h 3018"/>
                              <a:gd name="T20" fmla="*/ 339 w 5244"/>
                              <a:gd name="T21" fmla="*/ 640 h 3018"/>
                              <a:gd name="T22" fmla="*/ 387 w 5244"/>
                              <a:gd name="T23" fmla="*/ 703 h 3018"/>
                              <a:gd name="T24" fmla="*/ 437 w 5244"/>
                              <a:gd name="T25" fmla="*/ 765 h 3018"/>
                              <a:gd name="T26" fmla="*/ 488 w 5244"/>
                              <a:gd name="T27" fmla="*/ 824 h 3018"/>
                              <a:gd name="T28" fmla="*/ 540 w 5244"/>
                              <a:gd name="T29" fmla="*/ 882 h 3018"/>
                              <a:gd name="T30" fmla="*/ 594 w 5244"/>
                              <a:gd name="T31" fmla="*/ 938 h 3018"/>
                              <a:gd name="T32" fmla="*/ 648 w 5244"/>
                              <a:gd name="T33" fmla="*/ 992 h 3018"/>
                              <a:gd name="T34" fmla="*/ 703 w 5244"/>
                              <a:gd name="T35" fmla="*/ 1045 h 3018"/>
                              <a:gd name="T36" fmla="*/ 758 w 5244"/>
                              <a:gd name="T37" fmla="*/ 1095 h 3018"/>
                              <a:gd name="T38" fmla="*/ 814 w 5244"/>
                              <a:gd name="T39" fmla="*/ 1143 h 3018"/>
                              <a:gd name="T40" fmla="*/ 870 w 5244"/>
                              <a:gd name="T41" fmla="*/ 1189 h 3018"/>
                              <a:gd name="T42" fmla="*/ 926 w 5244"/>
                              <a:gd name="T43" fmla="*/ 1233 h 3018"/>
                              <a:gd name="T44" fmla="*/ 1024 w 5244"/>
                              <a:gd name="T45" fmla="*/ 1305 h 3018"/>
                              <a:gd name="T46" fmla="*/ 1078 w 5244"/>
                              <a:gd name="T47" fmla="*/ 1346 h 3018"/>
                              <a:gd name="T48" fmla="*/ 1132 w 5244"/>
                              <a:gd name="T49" fmla="*/ 1391 h 3018"/>
                              <a:gd name="T50" fmla="*/ 1186 w 5244"/>
                              <a:gd name="T51" fmla="*/ 1440 h 3018"/>
                              <a:gd name="T52" fmla="*/ 1236 w 5244"/>
                              <a:gd name="T53" fmla="*/ 1494 h 3018"/>
                              <a:gd name="T54" fmla="*/ 1282 w 5244"/>
                              <a:gd name="T55" fmla="*/ 1554 h 3018"/>
                              <a:gd name="T56" fmla="*/ 1320 w 5244"/>
                              <a:gd name="T57" fmla="*/ 1619 h 3018"/>
                              <a:gd name="T58" fmla="*/ 1351 w 5244"/>
                              <a:gd name="T59" fmla="*/ 1691 h 3018"/>
                              <a:gd name="T60" fmla="*/ 1370 w 5244"/>
                              <a:gd name="T61" fmla="*/ 1770 h 3018"/>
                              <a:gd name="T62" fmla="*/ 1377 w 5244"/>
                              <a:gd name="T63" fmla="*/ 1856 h 3018"/>
                              <a:gd name="T64" fmla="*/ 1370 w 5244"/>
                              <a:gd name="T65" fmla="*/ 1949 h 3018"/>
                              <a:gd name="T66" fmla="*/ 1353 w 5244"/>
                              <a:gd name="T67" fmla="*/ 2029 h 3018"/>
                              <a:gd name="T68" fmla="*/ 1327 w 5244"/>
                              <a:gd name="T69" fmla="*/ 2105 h 3018"/>
                              <a:gd name="T70" fmla="*/ 1292 w 5244"/>
                              <a:gd name="T71" fmla="*/ 2176 h 3018"/>
                              <a:gd name="T72" fmla="*/ 1252 w 5244"/>
                              <a:gd name="T73" fmla="*/ 2244 h 3018"/>
                              <a:gd name="T74" fmla="*/ 1205 w 5244"/>
                              <a:gd name="T75" fmla="*/ 2308 h 3018"/>
                              <a:gd name="T76" fmla="*/ 1154 w 5244"/>
                              <a:gd name="T77" fmla="*/ 2368 h 3018"/>
                              <a:gd name="T78" fmla="*/ 1099 w 5244"/>
                              <a:gd name="T79" fmla="*/ 2425 h 3018"/>
                              <a:gd name="T80" fmla="*/ 1042 w 5244"/>
                              <a:gd name="T81" fmla="*/ 2480 h 3018"/>
                              <a:gd name="T82" fmla="*/ 984 w 5244"/>
                              <a:gd name="T83" fmla="*/ 2532 h 3018"/>
                              <a:gd name="T84" fmla="*/ 925 w 5244"/>
                              <a:gd name="T85" fmla="*/ 2581 h 3018"/>
                              <a:gd name="T86" fmla="*/ 811 w 5244"/>
                              <a:gd name="T87" fmla="*/ 2674 h 3018"/>
                              <a:gd name="T88" fmla="*/ 758 w 5244"/>
                              <a:gd name="T89" fmla="*/ 2718 h 3018"/>
                              <a:gd name="T90" fmla="*/ 708 w 5244"/>
                              <a:gd name="T91" fmla="*/ 2761 h 3018"/>
                              <a:gd name="T92" fmla="*/ 664 w 5244"/>
                              <a:gd name="T93" fmla="*/ 2803 h 3018"/>
                              <a:gd name="T94" fmla="*/ 613 w 5244"/>
                              <a:gd name="T95" fmla="*/ 2856 h 3018"/>
                              <a:gd name="T96" fmla="*/ 561 w 5244"/>
                              <a:gd name="T97" fmla="*/ 2909 h 3018"/>
                              <a:gd name="T98" fmla="*/ 510 w 5244"/>
                              <a:gd name="T99" fmla="*/ 2963 h 3018"/>
                              <a:gd name="T100" fmla="*/ 459 w 5244"/>
                              <a:gd name="T101" fmla="*/ 3018 h 3018"/>
                              <a:gd name="T102" fmla="*/ 4529 w 5244"/>
                              <a:gd name="T103" fmla="*/ 3018 h 3018"/>
                              <a:gd name="T104" fmla="*/ 5243 w 5244"/>
                              <a:gd name="T105" fmla="*/ 1388 h 3018"/>
                              <a:gd name="T106" fmla="*/ 5243 w 5244"/>
                              <a:gd name="T107" fmla="*/ 70 h 3018"/>
                              <a:gd name="T108" fmla="*/ 5175 w 5244"/>
                              <a:gd name="T109"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244" h="3018">
                                <a:moveTo>
                                  <a:pt x="5175" y="0"/>
                                </a:moveTo>
                                <a:lnTo>
                                  <a:pt x="0" y="0"/>
                                </a:lnTo>
                                <a:lnTo>
                                  <a:pt x="26" y="72"/>
                                </a:lnTo>
                                <a:lnTo>
                                  <a:pt x="56" y="149"/>
                                </a:lnTo>
                                <a:lnTo>
                                  <a:pt x="90" y="224"/>
                                </a:lnTo>
                                <a:lnTo>
                                  <a:pt x="126" y="297"/>
                                </a:lnTo>
                                <a:lnTo>
                                  <a:pt x="164" y="369"/>
                                </a:lnTo>
                                <a:lnTo>
                                  <a:pt x="205" y="439"/>
                                </a:lnTo>
                                <a:lnTo>
                                  <a:pt x="248" y="508"/>
                                </a:lnTo>
                                <a:lnTo>
                                  <a:pt x="293" y="574"/>
                                </a:lnTo>
                                <a:lnTo>
                                  <a:pt x="339" y="640"/>
                                </a:lnTo>
                                <a:lnTo>
                                  <a:pt x="387" y="703"/>
                                </a:lnTo>
                                <a:lnTo>
                                  <a:pt x="437" y="765"/>
                                </a:lnTo>
                                <a:lnTo>
                                  <a:pt x="488" y="824"/>
                                </a:lnTo>
                                <a:lnTo>
                                  <a:pt x="540" y="882"/>
                                </a:lnTo>
                                <a:lnTo>
                                  <a:pt x="594" y="938"/>
                                </a:lnTo>
                                <a:lnTo>
                                  <a:pt x="648" y="992"/>
                                </a:lnTo>
                                <a:lnTo>
                                  <a:pt x="703" y="1045"/>
                                </a:lnTo>
                                <a:lnTo>
                                  <a:pt x="758" y="1095"/>
                                </a:lnTo>
                                <a:lnTo>
                                  <a:pt x="814" y="1143"/>
                                </a:lnTo>
                                <a:lnTo>
                                  <a:pt x="870" y="1189"/>
                                </a:lnTo>
                                <a:lnTo>
                                  <a:pt x="926" y="1233"/>
                                </a:lnTo>
                                <a:lnTo>
                                  <a:pt x="1024" y="1305"/>
                                </a:lnTo>
                                <a:lnTo>
                                  <a:pt x="1078" y="1346"/>
                                </a:lnTo>
                                <a:lnTo>
                                  <a:pt x="1132" y="1391"/>
                                </a:lnTo>
                                <a:lnTo>
                                  <a:pt x="1186" y="1440"/>
                                </a:lnTo>
                                <a:lnTo>
                                  <a:pt x="1236" y="1494"/>
                                </a:lnTo>
                                <a:lnTo>
                                  <a:pt x="1282" y="1554"/>
                                </a:lnTo>
                                <a:lnTo>
                                  <a:pt x="1320" y="1619"/>
                                </a:lnTo>
                                <a:lnTo>
                                  <a:pt x="1351" y="1691"/>
                                </a:lnTo>
                                <a:lnTo>
                                  <a:pt x="1370" y="1770"/>
                                </a:lnTo>
                                <a:lnTo>
                                  <a:pt x="1377" y="1856"/>
                                </a:lnTo>
                                <a:lnTo>
                                  <a:pt x="1370" y="1949"/>
                                </a:lnTo>
                                <a:lnTo>
                                  <a:pt x="1353" y="2029"/>
                                </a:lnTo>
                                <a:lnTo>
                                  <a:pt x="1327" y="2105"/>
                                </a:lnTo>
                                <a:lnTo>
                                  <a:pt x="1292" y="2176"/>
                                </a:lnTo>
                                <a:lnTo>
                                  <a:pt x="1252" y="2244"/>
                                </a:lnTo>
                                <a:lnTo>
                                  <a:pt x="1205" y="2308"/>
                                </a:lnTo>
                                <a:lnTo>
                                  <a:pt x="1154" y="2368"/>
                                </a:lnTo>
                                <a:lnTo>
                                  <a:pt x="1099" y="2425"/>
                                </a:lnTo>
                                <a:lnTo>
                                  <a:pt x="1042" y="2480"/>
                                </a:lnTo>
                                <a:lnTo>
                                  <a:pt x="984" y="2532"/>
                                </a:lnTo>
                                <a:lnTo>
                                  <a:pt x="925" y="2581"/>
                                </a:lnTo>
                                <a:lnTo>
                                  <a:pt x="811" y="2674"/>
                                </a:lnTo>
                                <a:lnTo>
                                  <a:pt x="758" y="2718"/>
                                </a:lnTo>
                                <a:lnTo>
                                  <a:pt x="708" y="2761"/>
                                </a:lnTo>
                                <a:lnTo>
                                  <a:pt x="664" y="2803"/>
                                </a:lnTo>
                                <a:lnTo>
                                  <a:pt x="613" y="2856"/>
                                </a:lnTo>
                                <a:lnTo>
                                  <a:pt x="561" y="2909"/>
                                </a:lnTo>
                                <a:lnTo>
                                  <a:pt x="510" y="2963"/>
                                </a:lnTo>
                                <a:lnTo>
                                  <a:pt x="459" y="3018"/>
                                </a:lnTo>
                                <a:lnTo>
                                  <a:pt x="4529" y="3018"/>
                                </a:lnTo>
                                <a:lnTo>
                                  <a:pt x="5243" y="1388"/>
                                </a:lnTo>
                                <a:lnTo>
                                  <a:pt x="5243" y="70"/>
                                </a:lnTo>
                                <a:lnTo>
                                  <a:pt x="5175" y="0"/>
                                </a:lnTo>
                                <a:close/>
                              </a:path>
                            </a:pathLst>
                          </a:custGeom>
                          <a:solidFill>
                            <a:schemeClr val="accent3"/>
                          </a:solidFill>
                          <a:ln>
                            <a:noFill/>
                          </a:ln>
                        </wps:spPr>
                        <wps:bodyPr rot="0" vert="horz" wrap="square" lIns="91440" tIns="45720" rIns="91440" bIns="45720" anchor="t" anchorCtr="0" upright="1">
                          <a:noAutofit/>
                        </wps:bodyPr>
                      </wps:wsp>
                      <wps:wsp>
                        <wps:cNvPr id="9" name="Freeform 6" descr="decorative element"/>
                        <wps:cNvSpPr>
                          <a:spLocks/>
                        </wps:cNvSpPr>
                        <wps:spPr bwMode="auto">
                          <a:xfrm>
                            <a:off x="5006340" y="0"/>
                            <a:ext cx="2764790" cy="1917065"/>
                          </a:xfrm>
                          <a:custGeom>
                            <a:avLst/>
                            <a:gdLst>
                              <a:gd name="T0" fmla="*/ 4353 w 4354"/>
                              <a:gd name="T1" fmla="*/ 0 h 3019"/>
                              <a:gd name="T2" fmla="*/ 0 w 4354"/>
                              <a:gd name="T3" fmla="*/ 0 h 3019"/>
                              <a:gd name="T4" fmla="*/ 21 w 4354"/>
                              <a:gd name="T5" fmla="*/ 72 h 3019"/>
                              <a:gd name="T6" fmla="*/ 47 w 4354"/>
                              <a:gd name="T7" fmla="*/ 149 h 3019"/>
                              <a:gd name="T8" fmla="*/ 75 w 4354"/>
                              <a:gd name="T9" fmla="*/ 224 h 3019"/>
                              <a:gd name="T10" fmla="*/ 107 w 4354"/>
                              <a:gd name="T11" fmla="*/ 298 h 3019"/>
                              <a:gd name="T12" fmla="*/ 140 w 4354"/>
                              <a:gd name="T13" fmla="*/ 370 h 3019"/>
                              <a:gd name="T14" fmla="*/ 177 w 4354"/>
                              <a:gd name="T15" fmla="*/ 441 h 3019"/>
                              <a:gd name="T16" fmla="*/ 215 w 4354"/>
                              <a:gd name="T17" fmla="*/ 510 h 3019"/>
                              <a:gd name="T18" fmla="*/ 255 w 4354"/>
                              <a:gd name="T19" fmla="*/ 578 h 3019"/>
                              <a:gd name="T20" fmla="*/ 298 w 4354"/>
                              <a:gd name="T21" fmla="*/ 644 h 3019"/>
                              <a:gd name="T22" fmla="*/ 342 w 4354"/>
                              <a:gd name="T23" fmla="*/ 709 h 3019"/>
                              <a:gd name="T24" fmla="*/ 388 w 4354"/>
                              <a:gd name="T25" fmla="*/ 772 h 3019"/>
                              <a:gd name="T26" fmla="*/ 435 w 4354"/>
                              <a:gd name="T27" fmla="*/ 833 h 3019"/>
                              <a:gd name="T28" fmla="*/ 484 w 4354"/>
                              <a:gd name="T29" fmla="*/ 892 h 3019"/>
                              <a:gd name="T30" fmla="*/ 534 w 4354"/>
                              <a:gd name="T31" fmla="*/ 950 h 3019"/>
                              <a:gd name="T32" fmla="*/ 585 w 4354"/>
                              <a:gd name="T33" fmla="*/ 1006 h 3019"/>
                              <a:gd name="T34" fmla="*/ 637 w 4354"/>
                              <a:gd name="T35" fmla="*/ 1061 h 3019"/>
                              <a:gd name="T36" fmla="*/ 690 w 4354"/>
                              <a:gd name="T37" fmla="*/ 1113 h 3019"/>
                              <a:gd name="T38" fmla="*/ 743 w 4354"/>
                              <a:gd name="T39" fmla="*/ 1164 h 3019"/>
                              <a:gd name="T40" fmla="*/ 797 w 4354"/>
                              <a:gd name="T41" fmla="*/ 1212 h 3019"/>
                              <a:gd name="T42" fmla="*/ 852 w 4354"/>
                              <a:gd name="T43" fmla="*/ 1259 h 3019"/>
                              <a:gd name="T44" fmla="*/ 907 w 4354"/>
                              <a:gd name="T45" fmla="*/ 1304 h 3019"/>
                              <a:gd name="T46" fmla="*/ 961 w 4354"/>
                              <a:gd name="T47" fmla="*/ 1346 h 3019"/>
                              <a:gd name="T48" fmla="*/ 1059 w 4354"/>
                              <a:gd name="T49" fmla="*/ 1418 h 3019"/>
                              <a:gd name="T50" fmla="*/ 1112 w 4354"/>
                              <a:gd name="T51" fmla="*/ 1459 h 3019"/>
                              <a:gd name="T52" fmla="*/ 1167 w 4354"/>
                              <a:gd name="T53" fmla="*/ 1504 h 3019"/>
                              <a:gd name="T54" fmla="*/ 1220 w 4354"/>
                              <a:gd name="T55" fmla="*/ 1554 h 3019"/>
                              <a:gd name="T56" fmla="*/ 1271 w 4354"/>
                              <a:gd name="T57" fmla="*/ 1608 h 3019"/>
                              <a:gd name="T58" fmla="*/ 1317 w 4354"/>
                              <a:gd name="T59" fmla="*/ 1668 h 3019"/>
                              <a:gd name="T60" fmla="*/ 1355 w 4354"/>
                              <a:gd name="T61" fmla="*/ 1733 h 3019"/>
                              <a:gd name="T62" fmla="*/ 1386 w 4354"/>
                              <a:gd name="T63" fmla="*/ 1805 h 3019"/>
                              <a:gd name="T64" fmla="*/ 1405 w 4354"/>
                              <a:gd name="T65" fmla="*/ 1883 h 3019"/>
                              <a:gd name="T66" fmla="*/ 1412 w 4354"/>
                              <a:gd name="T67" fmla="*/ 1969 h 3019"/>
                              <a:gd name="T68" fmla="*/ 1405 w 4354"/>
                              <a:gd name="T69" fmla="*/ 2063 h 3019"/>
                              <a:gd name="T70" fmla="*/ 1388 w 4354"/>
                              <a:gd name="T71" fmla="*/ 2143 h 3019"/>
                              <a:gd name="T72" fmla="*/ 1361 w 4354"/>
                              <a:gd name="T73" fmla="*/ 2218 h 3019"/>
                              <a:gd name="T74" fmla="*/ 1327 w 4354"/>
                              <a:gd name="T75" fmla="*/ 2290 h 3019"/>
                              <a:gd name="T76" fmla="*/ 1286 w 4354"/>
                              <a:gd name="T77" fmla="*/ 2357 h 3019"/>
                              <a:gd name="T78" fmla="*/ 1240 w 4354"/>
                              <a:gd name="T79" fmla="*/ 2421 h 3019"/>
                              <a:gd name="T80" fmla="*/ 1189 w 4354"/>
                              <a:gd name="T81" fmla="*/ 2482 h 3019"/>
                              <a:gd name="T82" fmla="*/ 1134 w 4354"/>
                              <a:gd name="T83" fmla="*/ 2539 h 3019"/>
                              <a:gd name="T84" fmla="*/ 1077 w 4354"/>
                              <a:gd name="T85" fmla="*/ 2593 h 3019"/>
                              <a:gd name="T86" fmla="*/ 1019 w 4354"/>
                              <a:gd name="T87" fmla="*/ 2645 h 3019"/>
                              <a:gd name="T88" fmla="*/ 960 w 4354"/>
                              <a:gd name="T89" fmla="*/ 2695 h 3019"/>
                              <a:gd name="T90" fmla="*/ 846 w 4354"/>
                              <a:gd name="T91" fmla="*/ 2788 h 3019"/>
                              <a:gd name="T92" fmla="*/ 792 w 4354"/>
                              <a:gd name="T93" fmla="*/ 2832 h 3019"/>
                              <a:gd name="T94" fmla="*/ 743 w 4354"/>
                              <a:gd name="T95" fmla="*/ 2875 h 3019"/>
                              <a:gd name="T96" fmla="*/ 699 w 4354"/>
                              <a:gd name="T97" fmla="*/ 2917 h 3019"/>
                              <a:gd name="T98" fmla="*/ 674 w 4354"/>
                              <a:gd name="T99" fmla="*/ 2942 h 3019"/>
                              <a:gd name="T100" fmla="*/ 625 w 4354"/>
                              <a:gd name="T101" fmla="*/ 2993 h 3019"/>
                              <a:gd name="T102" fmla="*/ 600 w 4354"/>
                              <a:gd name="T103" fmla="*/ 3018 h 3019"/>
                              <a:gd name="T104" fmla="*/ 4353 w 4354"/>
                              <a:gd name="T105" fmla="*/ 3018 h 3019"/>
                              <a:gd name="T106" fmla="*/ 4353 w 4354"/>
                              <a:gd name="T10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354" h="3019">
                                <a:moveTo>
                                  <a:pt x="4353" y="0"/>
                                </a:moveTo>
                                <a:lnTo>
                                  <a:pt x="0" y="0"/>
                                </a:lnTo>
                                <a:lnTo>
                                  <a:pt x="21" y="72"/>
                                </a:lnTo>
                                <a:lnTo>
                                  <a:pt x="47" y="149"/>
                                </a:lnTo>
                                <a:lnTo>
                                  <a:pt x="75" y="224"/>
                                </a:lnTo>
                                <a:lnTo>
                                  <a:pt x="107" y="298"/>
                                </a:lnTo>
                                <a:lnTo>
                                  <a:pt x="140" y="370"/>
                                </a:lnTo>
                                <a:lnTo>
                                  <a:pt x="177" y="441"/>
                                </a:lnTo>
                                <a:lnTo>
                                  <a:pt x="215" y="510"/>
                                </a:lnTo>
                                <a:lnTo>
                                  <a:pt x="255" y="578"/>
                                </a:lnTo>
                                <a:lnTo>
                                  <a:pt x="298" y="644"/>
                                </a:lnTo>
                                <a:lnTo>
                                  <a:pt x="342" y="709"/>
                                </a:lnTo>
                                <a:lnTo>
                                  <a:pt x="388" y="772"/>
                                </a:lnTo>
                                <a:lnTo>
                                  <a:pt x="435" y="833"/>
                                </a:lnTo>
                                <a:lnTo>
                                  <a:pt x="484" y="892"/>
                                </a:lnTo>
                                <a:lnTo>
                                  <a:pt x="534" y="950"/>
                                </a:lnTo>
                                <a:lnTo>
                                  <a:pt x="585" y="1006"/>
                                </a:lnTo>
                                <a:lnTo>
                                  <a:pt x="637" y="1061"/>
                                </a:lnTo>
                                <a:lnTo>
                                  <a:pt x="690" y="1113"/>
                                </a:lnTo>
                                <a:lnTo>
                                  <a:pt x="743" y="1164"/>
                                </a:lnTo>
                                <a:lnTo>
                                  <a:pt x="797" y="1212"/>
                                </a:lnTo>
                                <a:lnTo>
                                  <a:pt x="852" y="1259"/>
                                </a:lnTo>
                                <a:lnTo>
                                  <a:pt x="907" y="1304"/>
                                </a:lnTo>
                                <a:lnTo>
                                  <a:pt x="961" y="1346"/>
                                </a:lnTo>
                                <a:lnTo>
                                  <a:pt x="1059" y="1418"/>
                                </a:lnTo>
                                <a:lnTo>
                                  <a:pt x="1112" y="1459"/>
                                </a:lnTo>
                                <a:lnTo>
                                  <a:pt x="1167" y="1504"/>
                                </a:lnTo>
                                <a:lnTo>
                                  <a:pt x="1220" y="1554"/>
                                </a:lnTo>
                                <a:lnTo>
                                  <a:pt x="1271" y="1608"/>
                                </a:lnTo>
                                <a:lnTo>
                                  <a:pt x="1317" y="1668"/>
                                </a:lnTo>
                                <a:lnTo>
                                  <a:pt x="1355" y="1733"/>
                                </a:lnTo>
                                <a:lnTo>
                                  <a:pt x="1386" y="1805"/>
                                </a:lnTo>
                                <a:lnTo>
                                  <a:pt x="1405" y="1883"/>
                                </a:lnTo>
                                <a:lnTo>
                                  <a:pt x="1412" y="1969"/>
                                </a:lnTo>
                                <a:lnTo>
                                  <a:pt x="1405" y="2063"/>
                                </a:lnTo>
                                <a:lnTo>
                                  <a:pt x="1388" y="2143"/>
                                </a:lnTo>
                                <a:lnTo>
                                  <a:pt x="1361" y="2218"/>
                                </a:lnTo>
                                <a:lnTo>
                                  <a:pt x="1327" y="2290"/>
                                </a:lnTo>
                                <a:lnTo>
                                  <a:pt x="1286" y="2357"/>
                                </a:lnTo>
                                <a:lnTo>
                                  <a:pt x="1240" y="2421"/>
                                </a:lnTo>
                                <a:lnTo>
                                  <a:pt x="1189" y="2482"/>
                                </a:lnTo>
                                <a:lnTo>
                                  <a:pt x="1134" y="2539"/>
                                </a:lnTo>
                                <a:lnTo>
                                  <a:pt x="1077" y="2593"/>
                                </a:lnTo>
                                <a:lnTo>
                                  <a:pt x="1019" y="2645"/>
                                </a:lnTo>
                                <a:lnTo>
                                  <a:pt x="960" y="2695"/>
                                </a:lnTo>
                                <a:lnTo>
                                  <a:pt x="846" y="2788"/>
                                </a:lnTo>
                                <a:lnTo>
                                  <a:pt x="792" y="2832"/>
                                </a:lnTo>
                                <a:lnTo>
                                  <a:pt x="743" y="2875"/>
                                </a:lnTo>
                                <a:lnTo>
                                  <a:pt x="699" y="2917"/>
                                </a:lnTo>
                                <a:lnTo>
                                  <a:pt x="674" y="2942"/>
                                </a:lnTo>
                                <a:lnTo>
                                  <a:pt x="625" y="2993"/>
                                </a:lnTo>
                                <a:lnTo>
                                  <a:pt x="600" y="3018"/>
                                </a:lnTo>
                                <a:lnTo>
                                  <a:pt x="4353" y="3018"/>
                                </a:lnTo>
                                <a:lnTo>
                                  <a:pt x="4353" y="0"/>
                                </a:lnTo>
                                <a:close/>
                              </a:path>
                            </a:pathLst>
                          </a:custGeom>
                          <a:solidFill>
                            <a:schemeClr val="accent4"/>
                          </a:solidFill>
                          <a:ln>
                            <a:noFill/>
                          </a:ln>
                        </wps:spPr>
                        <wps:bodyPr rot="0" vert="horz" wrap="square" lIns="91440" tIns="45720" rIns="91440" bIns="45720" anchor="t" anchorCtr="0" upright="1">
                          <a:noAutofit/>
                        </wps:bodyPr>
                      </wps:wsp>
                      <wps:wsp>
                        <wps:cNvPr id="11" name="Freeform 7" descr="decorative element"/>
                        <wps:cNvSpPr>
                          <a:spLocks/>
                        </wps:cNvSpPr>
                        <wps:spPr bwMode="auto">
                          <a:xfrm>
                            <a:off x="5402580" y="0"/>
                            <a:ext cx="2373630" cy="1917065"/>
                          </a:xfrm>
                          <a:custGeom>
                            <a:avLst/>
                            <a:gdLst>
                              <a:gd name="T0" fmla="*/ 3737 w 3738"/>
                              <a:gd name="T1" fmla="*/ 0 h 3019"/>
                              <a:gd name="T2" fmla="*/ 0 w 3738"/>
                              <a:gd name="T3" fmla="*/ 0 h 3019"/>
                              <a:gd name="T4" fmla="*/ 6 w 3738"/>
                              <a:gd name="T5" fmla="*/ 17 h 3019"/>
                              <a:gd name="T6" fmla="*/ 10 w 3738"/>
                              <a:gd name="T7" fmla="*/ 28 h 3019"/>
                              <a:gd name="T8" fmla="*/ 14 w 3738"/>
                              <a:gd name="T9" fmla="*/ 39 h 3019"/>
                              <a:gd name="T10" fmla="*/ 47 w 3738"/>
                              <a:gd name="T11" fmla="*/ 124 h 3019"/>
                              <a:gd name="T12" fmla="*/ 84 w 3738"/>
                              <a:gd name="T13" fmla="*/ 205 h 3019"/>
                              <a:gd name="T14" fmla="*/ 122 w 3738"/>
                              <a:gd name="T15" fmla="*/ 284 h 3019"/>
                              <a:gd name="T16" fmla="*/ 163 w 3738"/>
                              <a:gd name="T17" fmla="*/ 359 h 3019"/>
                              <a:gd name="T18" fmla="*/ 206 w 3738"/>
                              <a:gd name="T19" fmla="*/ 431 h 3019"/>
                              <a:gd name="T20" fmla="*/ 251 w 3738"/>
                              <a:gd name="T21" fmla="*/ 500 h 3019"/>
                              <a:gd name="T22" fmla="*/ 298 w 3738"/>
                              <a:gd name="T23" fmla="*/ 566 h 3019"/>
                              <a:gd name="T24" fmla="*/ 347 w 3738"/>
                              <a:gd name="T25" fmla="*/ 629 h 3019"/>
                              <a:gd name="T26" fmla="*/ 398 w 3738"/>
                              <a:gd name="T27" fmla="*/ 688 h 3019"/>
                              <a:gd name="T28" fmla="*/ 450 w 3738"/>
                              <a:gd name="T29" fmla="*/ 745 h 3019"/>
                              <a:gd name="T30" fmla="*/ 504 w 3738"/>
                              <a:gd name="T31" fmla="*/ 798 h 3019"/>
                              <a:gd name="T32" fmla="*/ 559 w 3738"/>
                              <a:gd name="T33" fmla="*/ 847 h 3019"/>
                              <a:gd name="T34" fmla="*/ 615 w 3738"/>
                              <a:gd name="T35" fmla="*/ 894 h 3019"/>
                              <a:gd name="T36" fmla="*/ 673 w 3738"/>
                              <a:gd name="T37" fmla="*/ 937 h 3019"/>
                              <a:gd name="T38" fmla="*/ 731 w 3738"/>
                              <a:gd name="T39" fmla="*/ 977 h 3019"/>
                              <a:gd name="T40" fmla="*/ 799 w 3738"/>
                              <a:gd name="T41" fmla="*/ 1018 h 3019"/>
                              <a:gd name="T42" fmla="*/ 867 w 3738"/>
                              <a:gd name="T43" fmla="*/ 1056 h 3019"/>
                              <a:gd name="T44" fmla="*/ 935 w 3738"/>
                              <a:gd name="T45" fmla="*/ 1091 h 3019"/>
                              <a:gd name="T46" fmla="*/ 1004 w 3738"/>
                              <a:gd name="T47" fmla="*/ 1125 h 3019"/>
                              <a:gd name="T48" fmla="*/ 1143 w 3738"/>
                              <a:gd name="T49" fmla="*/ 1192 h 3019"/>
                              <a:gd name="T50" fmla="*/ 1212 w 3738"/>
                              <a:gd name="T51" fmla="*/ 1226 h 3019"/>
                              <a:gd name="T52" fmla="*/ 1281 w 3738"/>
                              <a:gd name="T53" fmla="*/ 1261 h 3019"/>
                              <a:gd name="T54" fmla="*/ 1349 w 3738"/>
                              <a:gd name="T55" fmla="*/ 1299 h 3019"/>
                              <a:gd name="T56" fmla="*/ 1416 w 3738"/>
                              <a:gd name="T57" fmla="*/ 1340 h 3019"/>
                              <a:gd name="T58" fmla="*/ 1482 w 3738"/>
                              <a:gd name="T59" fmla="*/ 1384 h 3019"/>
                              <a:gd name="T60" fmla="*/ 1547 w 3738"/>
                              <a:gd name="T61" fmla="*/ 1433 h 3019"/>
                              <a:gd name="T62" fmla="*/ 1611 w 3738"/>
                              <a:gd name="T63" fmla="*/ 1488 h 3019"/>
                              <a:gd name="T64" fmla="*/ 1658 w 3738"/>
                              <a:gd name="T65" fmla="*/ 1537 h 3019"/>
                              <a:gd name="T66" fmla="*/ 1698 w 3738"/>
                              <a:gd name="T67" fmla="*/ 1589 h 3019"/>
                              <a:gd name="T68" fmla="*/ 1729 w 3738"/>
                              <a:gd name="T69" fmla="*/ 1644 h 3019"/>
                              <a:gd name="T70" fmla="*/ 1752 w 3738"/>
                              <a:gd name="T71" fmla="*/ 1701 h 3019"/>
                              <a:gd name="T72" fmla="*/ 1769 w 3738"/>
                              <a:gd name="T73" fmla="*/ 1761 h 3019"/>
                              <a:gd name="T74" fmla="*/ 1778 w 3738"/>
                              <a:gd name="T75" fmla="*/ 1823 h 3019"/>
                              <a:gd name="T76" fmla="*/ 1782 w 3738"/>
                              <a:gd name="T77" fmla="*/ 1886 h 3019"/>
                              <a:gd name="T78" fmla="*/ 1779 w 3738"/>
                              <a:gd name="T79" fmla="*/ 1951 h 3019"/>
                              <a:gd name="T80" fmla="*/ 1771 w 3738"/>
                              <a:gd name="T81" fmla="*/ 2016 h 3019"/>
                              <a:gd name="T82" fmla="*/ 1759 w 3738"/>
                              <a:gd name="T83" fmla="*/ 2083 h 3019"/>
                              <a:gd name="T84" fmla="*/ 1741 w 3738"/>
                              <a:gd name="T85" fmla="*/ 2151 h 3019"/>
                              <a:gd name="T86" fmla="*/ 1719 w 3738"/>
                              <a:gd name="T87" fmla="*/ 2218 h 3019"/>
                              <a:gd name="T88" fmla="*/ 1694 w 3738"/>
                              <a:gd name="T89" fmla="*/ 2286 h 3019"/>
                              <a:gd name="T90" fmla="*/ 1666 w 3738"/>
                              <a:gd name="T91" fmla="*/ 2354 h 3019"/>
                              <a:gd name="T92" fmla="*/ 1634 w 3738"/>
                              <a:gd name="T93" fmla="*/ 2422 h 3019"/>
                              <a:gd name="T94" fmla="*/ 1600 w 3738"/>
                              <a:gd name="T95" fmla="*/ 2489 h 3019"/>
                              <a:gd name="T96" fmla="*/ 1565 w 3738"/>
                              <a:gd name="T97" fmla="*/ 2554 h 3019"/>
                              <a:gd name="T98" fmla="*/ 1527 w 3738"/>
                              <a:gd name="T99" fmla="*/ 2619 h 3019"/>
                              <a:gd name="T100" fmla="*/ 1489 w 3738"/>
                              <a:gd name="T101" fmla="*/ 2683 h 3019"/>
                              <a:gd name="T102" fmla="*/ 1450 w 3738"/>
                              <a:gd name="T103" fmla="*/ 2744 h 3019"/>
                              <a:gd name="T104" fmla="*/ 1411 w 3738"/>
                              <a:gd name="T105" fmla="*/ 2804 h 3019"/>
                              <a:gd name="T106" fmla="*/ 1372 w 3738"/>
                              <a:gd name="T107" fmla="*/ 2861 h 3019"/>
                              <a:gd name="T108" fmla="*/ 1334 w 3738"/>
                              <a:gd name="T109" fmla="*/ 2917 h 3019"/>
                              <a:gd name="T110" fmla="*/ 1296 w 3738"/>
                              <a:gd name="T111" fmla="*/ 2969 h 3019"/>
                              <a:gd name="T112" fmla="*/ 1261 w 3738"/>
                              <a:gd name="T113" fmla="*/ 3018 h 3019"/>
                              <a:gd name="T114" fmla="*/ 3737 w 3738"/>
                              <a:gd name="T115" fmla="*/ 3018 h 3019"/>
                              <a:gd name="T116" fmla="*/ 3737 w 3738"/>
                              <a:gd name="T11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38" h="3019">
                                <a:moveTo>
                                  <a:pt x="3737" y="0"/>
                                </a:moveTo>
                                <a:lnTo>
                                  <a:pt x="0" y="0"/>
                                </a:lnTo>
                                <a:lnTo>
                                  <a:pt x="6" y="17"/>
                                </a:lnTo>
                                <a:lnTo>
                                  <a:pt x="10" y="28"/>
                                </a:lnTo>
                                <a:lnTo>
                                  <a:pt x="14" y="39"/>
                                </a:lnTo>
                                <a:lnTo>
                                  <a:pt x="47" y="124"/>
                                </a:lnTo>
                                <a:lnTo>
                                  <a:pt x="84" y="205"/>
                                </a:lnTo>
                                <a:lnTo>
                                  <a:pt x="122" y="284"/>
                                </a:lnTo>
                                <a:lnTo>
                                  <a:pt x="163" y="359"/>
                                </a:lnTo>
                                <a:lnTo>
                                  <a:pt x="206" y="431"/>
                                </a:lnTo>
                                <a:lnTo>
                                  <a:pt x="251" y="500"/>
                                </a:lnTo>
                                <a:lnTo>
                                  <a:pt x="298" y="566"/>
                                </a:lnTo>
                                <a:lnTo>
                                  <a:pt x="347" y="629"/>
                                </a:lnTo>
                                <a:lnTo>
                                  <a:pt x="398" y="688"/>
                                </a:lnTo>
                                <a:lnTo>
                                  <a:pt x="450" y="745"/>
                                </a:lnTo>
                                <a:lnTo>
                                  <a:pt x="504" y="798"/>
                                </a:lnTo>
                                <a:lnTo>
                                  <a:pt x="559" y="847"/>
                                </a:lnTo>
                                <a:lnTo>
                                  <a:pt x="615" y="894"/>
                                </a:lnTo>
                                <a:lnTo>
                                  <a:pt x="673" y="937"/>
                                </a:lnTo>
                                <a:lnTo>
                                  <a:pt x="731" y="977"/>
                                </a:lnTo>
                                <a:lnTo>
                                  <a:pt x="799" y="1018"/>
                                </a:lnTo>
                                <a:lnTo>
                                  <a:pt x="867" y="1056"/>
                                </a:lnTo>
                                <a:lnTo>
                                  <a:pt x="935" y="1091"/>
                                </a:lnTo>
                                <a:lnTo>
                                  <a:pt x="1004" y="1125"/>
                                </a:lnTo>
                                <a:lnTo>
                                  <a:pt x="1143" y="1192"/>
                                </a:lnTo>
                                <a:lnTo>
                                  <a:pt x="1212" y="1226"/>
                                </a:lnTo>
                                <a:lnTo>
                                  <a:pt x="1281" y="1261"/>
                                </a:lnTo>
                                <a:lnTo>
                                  <a:pt x="1349" y="1299"/>
                                </a:lnTo>
                                <a:lnTo>
                                  <a:pt x="1416" y="1340"/>
                                </a:lnTo>
                                <a:lnTo>
                                  <a:pt x="1482" y="1384"/>
                                </a:lnTo>
                                <a:lnTo>
                                  <a:pt x="1547" y="1433"/>
                                </a:lnTo>
                                <a:lnTo>
                                  <a:pt x="1611" y="1488"/>
                                </a:lnTo>
                                <a:lnTo>
                                  <a:pt x="1658" y="1537"/>
                                </a:lnTo>
                                <a:lnTo>
                                  <a:pt x="1698" y="1589"/>
                                </a:lnTo>
                                <a:lnTo>
                                  <a:pt x="1729" y="1644"/>
                                </a:lnTo>
                                <a:lnTo>
                                  <a:pt x="1752" y="1701"/>
                                </a:lnTo>
                                <a:lnTo>
                                  <a:pt x="1769" y="1761"/>
                                </a:lnTo>
                                <a:lnTo>
                                  <a:pt x="1778" y="1823"/>
                                </a:lnTo>
                                <a:lnTo>
                                  <a:pt x="1782" y="1886"/>
                                </a:lnTo>
                                <a:lnTo>
                                  <a:pt x="1779" y="1951"/>
                                </a:lnTo>
                                <a:lnTo>
                                  <a:pt x="1771" y="2016"/>
                                </a:lnTo>
                                <a:lnTo>
                                  <a:pt x="1759" y="2083"/>
                                </a:lnTo>
                                <a:lnTo>
                                  <a:pt x="1741" y="2151"/>
                                </a:lnTo>
                                <a:lnTo>
                                  <a:pt x="1719" y="2218"/>
                                </a:lnTo>
                                <a:lnTo>
                                  <a:pt x="1694" y="2286"/>
                                </a:lnTo>
                                <a:lnTo>
                                  <a:pt x="1666" y="2354"/>
                                </a:lnTo>
                                <a:lnTo>
                                  <a:pt x="1634" y="2422"/>
                                </a:lnTo>
                                <a:lnTo>
                                  <a:pt x="1600" y="2489"/>
                                </a:lnTo>
                                <a:lnTo>
                                  <a:pt x="1565" y="2554"/>
                                </a:lnTo>
                                <a:lnTo>
                                  <a:pt x="1527" y="2619"/>
                                </a:lnTo>
                                <a:lnTo>
                                  <a:pt x="1489" y="2683"/>
                                </a:lnTo>
                                <a:lnTo>
                                  <a:pt x="1450" y="2744"/>
                                </a:lnTo>
                                <a:lnTo>
                                  <a:pt x="1411" y="2804"/>
                                </a:lnTo>
                                <a:lnTo>
                                  <a:pt x="1372" y="2861"/>
                                </a:lnTo>
                                <a:lnTo>
                                  <a:pt x="1334" y="2917"/>
                                </a:lnTo>
                                <a:lnTo>
                                  <a:pt x="1296" y="2969"/>
                                </a:lnTo>
                                <a:lnTo>
                                  <a:pt x="1261" y="3018"/>
                                </a:lnTo>
                                <a:lnTo>
                                  <a:pt x="3737" y="3018"/>
                                </a:lnTo>
                                <a:lnTo>
                                  <a:pt x="3737" y="0"/>
                                </a:lnTo>
                                <a:close/>
                              </a:path>
                            </a:pathLst>
                          </a:custGeom>
                          <a:solidFill>
                            <a:schemeClr val="accent5"/>
                          </a:solidFill>
                          <a:ln>
                            <a:noFill/>
                          </a:ln>
                        </wps:spPr>
                        <wps:bodyPr rot="0" vert="horz" wrap="square" lIns="91440" tIns="45720" rIns="91440" bIns="45720" anchor="t" anchorCtr="0" upright="1">
                          <a:noAutofit/>
                        </wps:bodyPr>
                      </wps:wsp>
                      <wps:wsp>
                        <wps:cNvPr id="12" name="Freeform 8" descr="decorative element"/>
                        <wps:cNvSpPr>
                          <a:spLocks/>
                        </wps:cNvSpPr>
                        <wps:spPr bwMode="auto">
                          <a:xfrm>
                            <a:off x="6324600" y="0"/>
                            <a:ext cx="1449705" cy="1916430"/>
                          </a:xfrm>
                          <a:custGeom>
                            <a:avLst/>
                            <a:gdLst>
                              <a:gd name="T0" fmla="*/ 2282 w 2283"/>
                              <a:gd name="T1" fmla="*/ 0 h 3018"/>
                              <a:gd name="T2" fmla="*/ 0 w 2283"/>
                              <a:gd name="T3" fmla="*/ 0 h 3018"/>
                              <a:gd name="T4" fmla="*/ 7 w 2283"/>
                              <a:gd name="T5" fmla="*/ 91 h 3018"/>
                              <a:gd name="T6" fmla="*/ 20 w 2283"/>
                              <a:gd name="T7" fmla="*/ 181 h 3018"/>
                              <a:gd name="T8" fmla="*/ 38 w 2283"/>
                              <a:gd name="T9" fmla="*/ 265 h 3018"/>
                              <a:gd name="T10" fmla="*/ 60 w 2283"/>
                              <a:gd name="T11" fmla="*/ 343 h 3018"/>
                              <a:gd name="T12" fmla="*/ 86 w 2283"/>
                              <a:gd name="T13" fmla="*/ 417 h 3018"/>
                              <a:gd name="T14" fmla="*/ 116 w 2283"/>
                              <a:gd name="T15" fmla="*/ 485 h 3018"/>
                              <a:gd name="T16" fmla="*/ 150 w 2283"/>
                              <a:gd name="T17" fmla="*/ 548 h 3018"/>
                              <a:gd name="T18" fmla="*/ 188 w 2283"/>
                              <a:gd name="T19" fmla="*/ 606 h 3018"/>
                              <a:gd name="T20" fmla="*/ 228 w 2283"/>
                              <a:gd name="T21" fmla="*/ 660 h 3018"/>
                              <a:gd name="T22" fmla="*/ 272 w 2283"/>
                              <a:gd name="T23" fmla="*/ 710 h 3018"/>
                              <a:gd name="T24" fmla="*/ 319 w 2283"/>
                              <a:gd name="T25" fmla="*/ 756 h 3018"/>
                              <a:gd name="T26" fmla="*/ 369 w 2283"/>
                              <a:gd name="T27" fmla="*/ 799 h 3018"/>
                              <a:gd name="T28" fmla="*/ 420 w 2283"/>
                              <a:gd name="T29" fmla="*/ 838 h 3018"/>
                              <a:gd name="T30" fmla="*/ 474 w 2283"/>
                              <a:gd name="T31" fmla="*/ 874 h 3018"/>
                              <a:gd name="T32" fmla="*/ 530 w 2283"/>
                              <a:gd name="T33" fmla="*/ 907 h 3018"/>
                              <a:gd name="T34" fmla="*/ 588 w 2283"/>
                              <a:gd name="T35" fmla="*/ 937 h 3018"/>
                              <a:gd name="T36" fmla="*/ 647 w 2283"/>
                              <a:gd name="T37" fmla="*/ 965 h 3018"/>
                              <a:gd name="T38" fmla="*/ 708 w 2283"/>
                              <a:gd name="T39" fmla="*/ 990 h 3018"/>
                              <a:gd name="T40" fmla="*/ 769 w 2283"/>
                              <a:gd name="T41" fmla="*/ 1014 h 3018"/>
                              <a:gd name="T42" fmla="*/ 831 w 2283"/>
                              <a:gd name="T43" fmla="*/ 1036 h 3018"/>
                              <a:gd name="T44" fmla="*/ 894 w 2283"/>
                              <a:gd name="T45" fmla="*/ 1057 h 3018"/>
                              <a:gd name="T46" fmla="*/ 957 w 2283"/>
                              <a:gd name="T47" fmla="*/ 1076 h 3018"/>
                              <a:gd name="T48" fmla="*/ 1021 w 2283"/>
                              <a:gd name="T49" fmla="*/ 1094 h 3018"/>
                              <a:gd name="T50" fmla="*/ 1331 w 2283"/>
                              <a:gd name="T51" fmla="*/ 1181 h 3018"/>
                              <a:gd name="T52" fmla="*/ 1390 w 2283"/>
                              <a:gd name="T53" fmla="*/ 1199 h 3018"/>
                              <a:gd name="T54" fmla="*/ 1448 w 2283"/>
                              <a:gd name="T55" fmla="*/ 1218 h 3018"/>
                              <a:gd name="T56" fmla="*/ 1500 w 2283"/>
                              <a:gd name="T57" fmla="*/ 1242 h 3018"/>
                              <a:gd name="T58" fmla="*/ 1552 w 2283"/>
                              <a:gd name="T59" fmla="*/ 1276 h 3018"/>
                              <a:gd name="T60" fmla="*/ 1601 w 2283"/>
                              <a:gd name="T61" fmla="*/ 1322 h 3018"/>
                              <a:gd name="T62" fmla="*/ 1646 w 2283"/>
                              <a:gd name="T63" fmla="*/ 1376 h 3018"/>
                              <a:gd name="T64" fmla="*/ 1686 w 2283"/>
                              <a:gd name="T65" fmla="*/ 1439 h 3018"/>
                              <a:gd name="T66" fmla="*/ 1718 w 2283"/>
                              <a:gd name="T67" fmla="*/ 1510 h 3018"/>
                              <a:gd name="T68" fmla="*/ 1741 w 2283"/>
                              <a:gd name="T69" fmla="*/ 1587 h 3018"/>
                              <a:gd name="T70" fmla="*/ 1753 w 2283"/>
                              <a:gd name="T71" fmla="*/ 1670 h 3018"/>
                              <a:gd name="T72" fmla="*/ 1753 w 2283"/>
                              <a:gd name="T73" fmla="*/ 1757 h 3018"/>
                              <a:gd name="T74" fmla="*/ 1742 w 2283"/>
                              <a:gd name="T75" fmla="*/ 1843 h 3018"/>
                              <a:gd name="T76" fmla="*/ 1723 w 2283"/>
                              <a:gd name="T77" fmla="*/ 1924 h 3018"/>
                              <a:gd name="T78" fmla="*/ 1697 w 2283"/>
                              <a:gd name="T79" fmla="*/ 2002 h 3018"/>
                              <a:gd name="T80" fmla="*/ 1665 w 2283"/>
                              <a:gd name="T81" fmla="*/ 2077 h 3018"/>
                              <a:gd name="T82" fmla="*/ 1627 w 2283"/>
                              <a:gd name="T83" fmla="*/ 2149 h 3018"/>
                              <a:gd name="T84" fmla="*/ 1585 w 2283"/>
                              <a:gd name="T85" fmla="*/ 2217 h 3018"/>
                              <a:gd name="T86" fmla="*/ 1540 w 2283"/>
                              <a:gd name="T87" fmla="*/ 2283 h 3018"/>
                              <a:gd name="T88" fmla="*/ 1492 w 2283"/>
                              <a:gd name="T89" fmla="*/ 2346 h 3018"/>
                              <a:gd name="T90" fmla="*/ 1442 w 2283"/>
                              <a:gd name="T91" fmla="*/ 2406 h 3018"/>
                              <a:gd name="T92" fmla="*/ 1391 w 2283"/>
                              <a:gd name="T93" fmla="*/ 2464 h 3018"/>
                              <a:gd name="T94" fmla="*/ 1340 w 2283"/>
                              <a:gd name="T95" fmla="*/ 2520 h 3018"/>
                              <a:gd name="T96" fmla="*/ 1241 w 2283"/>
                              <a:gd name="T97" fmla="*/ 2625 h 3018"/>
                              <a:gd name="T98" fmla="*/ 1194 w 2283"/>
                              <a:gd name="T99" fmla="*/ 2675 h 3018"/>
                              <a:gd name="T100" fmla="*/ 1152 w 2283"/>
                              <a:gd name="T101" fmla="*/ 2723 h 3018"/>
                              <a:gd name="T102" fmla="*/ 1104 w 2283"/>
                              <a:gd name="T103" fmla="*/ 2778 h 3018"/>
                              <a:gd name="T104" fmla="*/ 1058 w 2283"/>
                              <a:gd name="T105" fmla="*/ 2836 h 3018"/>
                              <a:gd name="T106" fmla="*/ 1012 w 2283"/>
                              <a:gd name="T107" fmla="*/ 2894 h 3018"/>
                              <a:gd name="T108" fmla="*/ 968 w 2283"/>
                              <a:gd name="T109" fmla="*/ 2955 h 3018"/>
                              <a:gd name="T110" fmla="*/ 926 w 2283"/>
                              <a:gd name="T111" fmla="*/ 3018 h 3018"/>
                              <a:gd name="T112" fmla="*/ 2282 w 2283"/>
                              <a:gd name="T113" fmla="*/ 3018 h 3018"/>
                              <a:gd name="T114" fmla="*/ 2282 w 2283"/>
                              <a:gd name="T115"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83" h="3018">
                                <a:moveTo>
                                  <a:pt x="2282" y="0"/>
                                </a:moveTo>
                                <a:lnTo>
                                  <a:pt x="0" y="0"/>
                                </a:lnTo>
                                <a:lnTo>
                                  <a:pt x="7" y="91"/>
                                </a:lnTo>
                                <a:lnTo>
                                  <a:pt x="20" y="181"/>
                                </a:lnTo>
                                <a:lnTo>
                                  <a:pt x="38" y="265"/>
                                </a:lnTo>
                                <a:lnTo>
                                  <a:pt x="60" y="343"/>
                                </a:lnTo>
                                <a:lnTo>
                                  <a:pt x="86" y="417"/>
                                </a:lnTo>
                                <a:lnTo>
                                  <a:pt x="116" y="485"/>
                                </a:lnTo>
                                <a:lnTo>
                                  <a:pt x="150" y="548"/>
                                </a:lnTo>
                                <a:lnTo>
                                  <a:pt x="188" y="606"/>
                                </a:lnTo>
                                <a:lnTo>
                                  <a:pt x="228" y="660"/>
                                </a:lnTo>
                                <a:lnTo>
                                  <a:pt x="272" y="710"/>
                                </a:lnTo>
                                <a:lnTo>
                                  <a:pt x="319" y="756"/>
                                </a:lnTo>
                                <a:lnTo>
                                  <a:pt x="369" y="799"/>
                                </a:lnTo>
                                <a:lnTo>
                                  <a:pt x="420" y="838"/>
                                </a:lnTo>
                                <a:lnTo>
                                  <a:pt x="474" y="874"/>
                                </a:lnTo>
                                <a:lnTo>
                                  <a:pt x="530" y="907"/>
                                </a:lnTo>
                                <a:lnTo>
                                  <a:pt x="588" y="937"/>
                                </a:lnTo>
                                <a:lnTo>
                                  <a:pt x="647" y="965"/>
                                </a:lnTo>
                                <a:lnTo>
                                  <a:pt x="708" y="990"/>
                                </a:lnTo>
                                <a:lnTo>
                                  <a:pt x="769" y="1014"/>
                                </a:lnTo>
                                <a:lnTo>
                                  <a:pt x="831" y="1036"/>
                                </a:lnTo>
                                <a:lnTo>
                                  <a:pt x="894" y="1057"/>
                                </a:lnTo>
                                <a:lnTo>
                                  <a:pt x="957" y="1076"/>
                                </a:lnTo>
                                <a:lnTo>
                                  <a:pt x="1021" y="1094"/>
                                </a:lnTo>
                                <a:lnTo>
                                  <a:pt x="1331" y="1181"/>
                                </a:lnTo>
                                <a:lnTo>
                                  <a:pt x="1390" y="1199"/>
                                </a:lnTo>
                                <a:lnTo>
                                  <a:pt x="1448" y="1218"/>
                                </a:lnTo>
                                <a:lnTo>
                                  <a:pt x="1500" y="1242"/>
                                </a:lnTo>
                                <a:lnTo>
                                  <a:pt x="1552" y="1276"/>
                                </a:lnTo>
                                <a:lnTo>
                                  <a:pt x="1601" y="1322"/>
                                </a:lnTo>
                                <a:lnTo>
                                  <a:pt x="1646" y="1376"/>
                                </a:lnTo>
                                <a:lnTo>
                                  <a:pt x="1686" y="1439"/>
                                </a:lnTo>
                                <a:lnTo>
                                  <a:pt x="1718" y="1510"/>
                                </a:lnTo>
                                <a:lnTo>
                                  <a:pt x="1741" y="1587"/>
                                </a:lnTo>
                                <a:lnTo>
                                  <a:pt x="1753" y="1670"/>
                                </a:lnTo>
                                <a:lnTo>
                                  <a:pt x="1753" y="1757"/>
                                </a:lnTo>
                                <a:lnTo>
                                  <a:pt x="1742" y="1843"/>
                                </a:lnTo>
                                <a:lnTo>
                                  <a:pt x="1723" y="1924"/>
                                </a:lnTo>
                                <a:lnTo>
                                  <a:pt x="1697" y="2002"/>
                                </a:lnTo>
                                <a:lnTo>
                                  <a:pt x="1665" y="2077"/>
                                </a:lnTo>
                                <a:lnTo>
                                  <a:pt x="1627" y="2149"/>
                                </a:lnTo>
                                <a:lnTo>
                                  <a:pt x="1585" y="2217"/>
                                </a:lnTo>
                                <a:lnTo>
                                  <a:pt x="1540" y="2283"/>
                                </a:lnTo>
                                <a:lnTo>
                                  <a:pt x="1492" y="2346"/>
                                </a:lnTo>
                                <a:lnTo>
                                  <a:pt x="1442" y="2406"/>
                                </a:lnTo>
                                <a:lnTo>
                                  <a:pt x="1391" y="2464"/>
                                </a:lnTo>
                                <a:lnTo>
                                  <a:pt x="1340" y="2520"/>
                                </a:lnTo>
                                <a:lnTo>
                                  <a:pt x="1241" y="2625"/>
                                </a:lnTo>
                                <a:lnTo>
                                  <a:pt x="1194" y="2675"/>
                                </a:lnTo>
                                <a:lnTo>
                                  <a:pt x="1152" y="2723"/>
                                </a:lnTo>
                                <a:lnTo>
                                  <a:pt x="1104" y="2778"/>
                                </a:lnTo>
                                <a:lnTo>
                                  <a:pt x="1058" y="2836"/>
                                </a:lnTo>
                                <a:lnTo>
                                  <a:pt x="1012" y="2894"/>
                                </a:lnTo>
                                <a:lnTo>
                                  <a:pt x="968" y="2955"/>
                                </a:lnTo>
                                <a:lnTo>
                                  <a:pt x="926" y="3018"/>
                                </a:lnTo>
                                <a:lnTo>
                                  <a:pt x="2282" y="3018"/>
                                </a:lnTo>
                                <a:lnTo>
                                  <a:pt x="2282" y="0"/>
                                </a:lnTo>
                                <a:close/>
                              </a:path>
                            </a:pathLst>
                          </a:custGeom>
                          <a:solidFill>
                            <a:schemeClr val="accent6"/>
                          </a:solidFill>
                          <a:ln>
                            <a:noFill/>
                          </a:ln>
                        </wps:spPr>
                        <wps:bodyPr rot="0" vert="horz" wrap="square" lIns="91440" tIns="45720" rIns="91440" bIns="45720" anchor="t" anchorCtr="0" upright="1">
                          <a:noAutofit/>
                        </wps:bodyPr>
                      </wps:wsp>
                      <wpg:grpSp>
                        <wpg:cNvPr id="212" name="Group 1" descr="decorative element"/>
                        <wpg:cNvGrpSpPr/>
                        <wpg:grpSpPr>
                          <a:xfrm>
                            <a:off x="5219700" y="7025640"/>
                            <a:ext cx="2556511" cy="3039110"/>
                            <a:chOff x="0" y="0"/>
                            <a:chExt cx="2556511" cy="3039110"/>
                          </a:xfrm>
                          <a:solidFill>
                            <a:schemeClr val="accent2">
                              <a:lumMod val="60000"/>
                              <a:lumOff val="40000"/>
                            </a:schemeClr>
                          </a:solidFill>
                        </wpg:grpSpPr>
                        <wps:wsp>
                          <wps:cNvPr id="213" name="Circle"/>
                          <wps:cNvSpPr/>
                          <wps:spPr>
                            <a:xfrm>
                              <a:off x="2349500" y="1752600"/>
                              <a:ext cx="101600" cy="101600"/>
                            </a:xfrm>
                            <a:prstGeom prst="ellipse">
                              <a:avLst/>
                            </a:prstGeom>
                            <a:grpFill/>
                            <a:ln w="12700">
                              <a:miter lim="400000"/>
                            </a:ln>
                          </wps:spPr>
                          <wps:bodyPr lIns="38100" tIns="38100" rIns="38100" bIns="38100" anchor="ctr"/>
                        </wps:wsp>
                        <wps:wsp>
                          <wps:cNvPr id="214" name="Circle"/>
                          <wps:cNvSpPr/>
                          <wps:spPr>
                            <a:xfrm>
                              <a:off x="2489200" y="393700"/>
                              <a:ext cx="12700" cy="12700"/>
                            </a:xfrm>
                            <a:prstGeom prst="ellipse">
                              <a:avLst/>
                            </a:prstGeom>
                            <a:grpFill/>
                            <a:ln w="12700">
                              <a:miter lim="400000"/>
                            </a:ln>
                          </wps:spPr>
                          <wps:bodyPr lIns="38100" tIns="38100" rIns="38100" bIns="38100" anchor="ctr"/>
                        </wps:wsp>
                        <wps:wsp>
                          <wps:cNvPr id="215" name="Circle"/>
                          <wps:cNvSpPr/>
                          <wps:spPr>
                            <a:xfrm>
                              <a:off x="2362200" y="1371600"/>
                              <a:ext cx="68581" cy="68581"/>
                            </a:xfrm>
                            <a:prstGeom prst="ellipse">
                              <a:avLst/>
                            </a:prstGeom>
                            <a:grpFill/>
                            <a:ln w="12700">
                              <a:miter lim="400000"/>
                            </a:ln>
                          </wps:spPr>
                          <wps:bodyPr lIns="38100" tIns="38100" rIns="38100" bIns="38100" anchor="ctr"/>
                        </wps:wsp>
                        <wps:wsp>
                          <wps:cNvPr id="216" name="Circle"/>
                          <wps:cNvSpPr/>
                          <wps:spPr>
                            <a:xfrm>
                              <a:off x="2374900" y="977900"/>
                              <a:ext cx="43181" cy="43181"/>
                            </a:xfrm>
                            <a:prstGeom prst="ellipse">
                              <a:avLst/>
                            </a:prstGeom>
                            <a:grpFill/>
                            <a:ln w="12700">
                              <a:miter lim="400000"/>
                            </a:ln>
                          </wps:spPr>
                          <wps:bodyPr lIns="38100" tIns="38100" rIns="38100" bIns="38100" anchor="ctr"/>
                        </wps:wsp>
                        <wps:wsp>
                          <wps:cNvPr id="217" name="Circle"/>
                          <wps:cNvSpPr/>
                          <wps:spPr>
                            <a:xfrm>
                              <a:off x="2387600" y="596900"/>
                              <a:ext cx="20320" cy="20321"/>
                            </a:xfrm>
                            <a:prstGeom prst="ellipse">
                              <a:avLst/>
                            </a:prstGeom>
                            <a:grpFill/>
                            <a:ln w="12700">
                              <a:miter lim="400000"/>
                            </a:ln>
                          </wps:spPr>
                          <wps:bodyPr lIns="38100" tIns="38100" rIns="38100" bIns="38100" anchor="ctr"/>
                        </wps:wsp>
                        <wps:wsp>
                          <wps:cNvPr id="218" name="Circle"/>
                          <wps:cNvSpPr/>
                          <wps:spPr>
                            <a:xfrm>
                              <a:off x="2400300" y="203200"/>
                              <a:ext cx="5081" cy="5080"/>
                            </a:xfrm>
                            <a:prstGeom prst="ellipse">
                              <a:avLst/>
                            </a:prstGeom>
                            <a:grpFill/>
                            <a:ln w="12700">
                              <a:miter lim="400000"/>
                            </a:ln>
                          </wps:spPr>
                          <wps:bodyPr lIns="38100" tIns="38100" rIns="38100" bIns="38100" anchor="ctr"/>
                        </wps:wsp>
                        <wps:wsp>
                          <wps:cNvPr id="219" name="Circle"/>
                          <wps:cNvSpPr/>
                          <wps:spPr>
                            <a:xfrm>
                              <a:off x="2501900" y="0"/>
                              <a:ext cx="2541" cy="2541"/>
                            </a:xfrm>
                            <a:prstGeom prst="ellipse">
                              <a:avLst/>
                            </a:prstGeom>
                            <a:grpFill/>
                            <a:ln w="12700">
                              <a:miter lim="400000"/>
                            </a:ln>
                          </wps:spPr>
                          <wps:bodyPr lIns="38100" tIns="38100" rIns="38100" bIns="38100" anchor="ctr"/>
                        </wps:wsp>
                        <wps:wsp>
                          <wps:cNvPr id="220" name="Circle"/>
                          <wps:cNvSpPr/>
                          <wps:spPr>
                            <a:xfrm>
                              <a:off x="2463800" y="1168400"/>
                              <a:ext cx="58420" cy="58420"/>
                            </a:xfrm>
                            <a:prstGeom prst="ellipse">
                              <a:avLst/>
                            </a:prstGeom>
                            <a:grpFill/>
                            <a:ln w="12700">
                              <a:miter lim="400000"/>
                            </a:ln>
                          </wps:spPr>
                          <wps:bodyPr lIns="38100" tIns="38100" rIns="38100" bIns="38100" anchor="ctr"/>
                        </wps:wsp>
                        <wps:wsp>
                          <wps:cNvPr id="221" name="Circle"/>
                          <wps:cNvSpPr/>
                          <wps:spPr>
                            <a:xfrm>
                              <a:off x="2451100" y="1549400"/>
                              <a:ext cx="91440" cy="91440"/>
                            </a:xfrm>
                            <a:prstGeom prst="ellipse">
                              <a:avLst/>
                            </a:prstGeom>
                            <a:grpFill/>
                            <a:ln w="12700">
                              <a:miter lim="400000"/>
                            </a:ln>
                          </wps:spPr>
                          <wps:bodyPr lIns="38100" tIns="38100" rIns="38100" bIns="38100" anchor="ctr"/>
                        </wps:wsp>
                        <wps:wsp>
                          <wps:cNvPr id="222" name="Circle"/>
                          <wps:cNvSpPr/>
                          <wps:spPr>
                            <a:xfrm>
                              <a:off x="2476500" y="787400"/>
                              <a:ext cx="33021" cy="33021"/>
                            </a:xfrm>
                            <a:prstGeom prst="ellipse">
                              <a:avLst/>
                            </a:prstGeom>
                            <a:grpFill/>
                            <a:ln w="12700">
                              <a:miter lim="400000"/>
                            </a:ln>
                          </wps:spPr>
                          <wps:bodyPr lIns="38100" tIns="38100" rIns="38100" bIns="38100" anchor="ctr"/>
                        </wps:wsp>
                        <wps:wsp>
                          <wps:cNvPr id="223" name="Line"/>
                          <wps:cNvCnPr/>
                          <wps:spPr>
                            <a:xfrm>
                              <a:off x="2298700" y="0"/>
                              <a:ext cx="12700" cy="12700"/>
                            </a:xfrm>
                            <a:prstGeom prst="line">
                              <a:avLst/>
                            </a:prstGeom>
                            <a:grpFill/>
                            <a:ln w="12700">
                              <a:miter lim="400000"/>
                            </a:ln>
                          </wps:spPr>
                          <wps:bodyPr/>
                        </wps:wsp>
                        <wps:wsp>
                          <wps:cNvPr id="224" name="Circle"/>
                          <wps:cNvSpPr/>
                          <wps:spPr>
                            <a:xfrm>
                              <a:off x="2171699" y="1371600"/>
                              <a:ext cx="63500" cy="63500"/>
                            </a:xfrm>
                            <a:prstGeom prst="ellipse">
                              <a:avLst/>
                            </a:prstGeom>
                            <a:grpFill/>
                            <a:ln w="12700">
                              <a:miter lim="400000"/>
                            </a:ln>
                          </wps:spPr>
                          <wps:bodyPr lIns="38100" tIns="38100" rIns="38100" bIns="38100" anchor="ctr"/>
                        </wps:wsp>
                        <wps:wsp>
                          <wps:cNvPr id="225" name="Circle"/>
                          <wps:cNvSpPr/>
                          <wps:spPr>
                            <a:xfrm>
                              <a:off x="2286000" y="393700"/>
                              <a:ext cx="12700" cy="12700"/>
                            </a:xfrm>
                            <a:prstGeom prst="ellipse">
                              <a:avLst/>
                            </a:prstGeom>
                            <a:grpFill/>
                            <a:ln w="12700">
                              <a:miter lim="400000"/>
                            </a:ln>
                          </wps:spPr>
                          <wps:bodyPr lIns="38100" tIns="38100" rIns="38100" bIns="38100" anchor="ctr"/>
                        </wps:wsp>
                        <wps:wsp>
                          <wps:cNvPr id="226" name="Circle"/>
                          <wps:cNvSpPr/>
                          <wps:spPr>
                            <a:xfrm>
                              <a:off x="2235200" y="1943100"/>
                              <a:ext cx="119380" cy="119380"/>
                            </a:xfrm>
                            <a:prstGeom prst="ellipse">
                              <a:avLst/>
                            </a:prstGeom>
                            <a:grpFill/>
                            <a:ln w="12700">
                              <a:miter lim="400000"/>
                            </a:ln>
                          </wps:spPr>
                          <wps:bodyPr lIns="38100" tIns="38100" rIns="38100" bIns="38100" anchor="ctr"/>
                        </wps:wsp>
                        <wps:wsp>
                          <wps:cNvPr id="227" name="Circle"/>
                          <wps:cNvSpPr/>
                          <wps:spPr>
                            <a:xfrm>
                              <a:off x="2184400" y="977900"/>
                              <a:ext cx="38100" cy="38100"/>
                            </a:xfrm>
                            <a:prstGeom prst="ellipse">
                              <a:avLst/>
                            </a:prstGeom>
                            <a:grpFill/>
                            <a:ln w="12700">
                              <a:miter lim="400000"/>
                            </a:ln>
                          </wps:spPr>
                          <wps:bodyPr lIns="38100" tIns="38100" rIns="38100" bIns="38100" anchor="ctr"/>
                        </wps:wsp>
                        <wps:wsp>
                          <wps:cNvPr id="228" name="Circle"/>
                          <wps:cNvSpPr/>
                          <wps:spPr>
                            <a:xfrm>
                              <a:off x="2184400" y="596900"/>
                              <a:ext cx="17781" cy="17781"/>
                            </a:xfrm>
                            <a:prstGeom prst="ellipse">
                              <a:avLst/>
                            </a:prstGeom>
                            <a:grpFill/>
                            <a:ln w="12700">
                              <a:miter lim="400000"/>
                            </a:ln>
                          </wps:spPr>
                          <wps:bodyPr lIns="38100" tIns="38100" rIns="38100" bIns="38100" anchor="ctr"/>
                        </wps:wsp>
                        <wps:wsp>
                          <wps:cNvPr id="229" name="Circle"/>
                          <wps:cNvSpPr/>
                          <wps:spPr>
                            <a:xfrm>
                              <a:off x="2146300" y="1752600"/>
                              <a:ext cx="93981" cy="93981"/>
                            </a:xfrm>
                            <a:prstGeom prst="ellipse">
                              <a:avLst/>
                            </a:prstGeom>
                            <a:grpFill/>
                            <a:ln w="12700">
                              <a:miter lim="400000"/>
                            </a:ln>
                          </wps:spPr>
                          <wps:bodyPr lIns="38100" tIns="38100" rIns="38100" bIns="38100" anchor="ctr"/>
                        </wps:wsp>
                        <wps:wsp>
                          <wps:cNvPr id="230" name="Circle"/>
                          <wps:cNvSpPr/>
                          <wps:spPr>
                            <a:xfrm>
                              <a:off x="2260600" y="1562100"/>
                              <a:ext cx="86361" cy="86361"/>
                            </a:xfrm>
                            <a:prstGeom prst="ellipse">
                              <a:avLst/>
                            </a:prstGeom>
                            <a:grpFill/>
                            <a:ln w="12700">
                              <a:miter lim="400000"/>
                            </a:ln>
                          </wps:spPr>
                          <wps:bodyPr lIns="38100" tIns="38100" rIns="38100" bIns="38100" anchor="ctr"/>
                        </wps:wsp>
                        <wps:wsp>
                          <wps:cNvPr id="231" name="Circle"/>
                          <wps:cNvSpPr/>
                          <wps:spPr>
                            <a:xfrm>
                              <a:off x="2273300" y="1168400"/>
                              <a:ext cx="55881" cy="55881"/>
                            </a:xfrm>
                            <a:prstGeom prst="ellipse">
                              <a:avLst/>
                            </a:prstGeom>
                            <a:grpFill/>
                            <a:ln w="12700">
                              <a:miter lim="400000"/>
                            </a:ln>
                          </wps:spPr>
                          <wps:bodyPr lIns="38100" tIns="38100" rIns="38100" bIns="38100" anchor="ctr"/>
                        </wps:wsp>
                        <wps:wsp>
                          <wps:cNvPr id="232" name="Shape"/>
                          <wps:cNvSpPr/>
                          <wps:spPr>
                            <a:xfrm>
                              <a:off x="2438399" y="1930399"/>
                              <a:ext cx="118112" cy="127001"/>
                            </a:xfrm>
                            <a:custGeom>
                              <a:avLst/>
                              <a:gdLst/>
                              <a:ahLst/>
                              <a:cxnLst>
                                <a:cxn ang="0">
                                  <a:pos x="wd2" y="hd2"/>
                                </a:cxn>
                                <a:cxn ang="5400000">
                                  <a:pos x="wd2" y="hd2"/>
                                </a:cxn>
                                <a:cxn ang="10800000">
                                  <a:pos x="wd2" y="hd2"/>
                                </a:cxn>
                                <a:cxn ang="16200000">
                                  <a:pos x="wd2" y="hd2"/>
                                </a:cxn>
                              </a:cxnLst>
                              <a:rect l="0" t="0" r="r" b="b"/>
                              <a:pathLst>
                                <a:path w="21600" h="21600" extrusionOk="0">
                                  <a:moveTo>
                                    <a:pt x="11613" y="21600"/>
                                  </a:moveTo>
                                  <a:cubicBezTo>
                                    <a:pt x="15794" y="21600"/>
                                    <a:pt x="19510" y="19440"/>
                                    <a:pt x="21600" y="16200"/>
                                  </a:cubicBezTo>
                                  <a:lnTo>
                                    <a:pt x="21600" y="5400"/>
                                  </a:lnTo>
                                  <a:cubicBezTo>
                                    <a:pt x="19510" y="2160"/>
                                    <a:pt x="15794" y="0"/>
                                    <a:pt x="11613" y="0"/>
                                  </a:cubicBezTo>
                                  <a:cubicBezTo>
                                    <a:pt x="5110" y="0"/>
                                    <a:pt x="0" y="4752"/>
                                    <a:pt x="0" y="10800"/>
                                  </a:cubicBezTo>
                                  <a:cubicBezTo>
                                    <a:pt x="0" y="16848"/>
                                    <a:pt x="5110" y="21600"/>
                                    <a:pt x="11613" y="21600"/>
                                  </a:cubicBezTo>
                                  <a:close/>
                                </a:path>
                              </a:pathLst>
                            </a:custGeom>
                            <a:grpFill/>
                            <a:ln w="12700">
                              <a:miter lim="400000"/>
                            </a:ln>
                          </wps:spPr>
                          <wps:bodyPr lIns="38100" tIns="38100" rIns="38100" bIns="38100" anchor="ctr"/>
                        </wps:wsp>
                        <wps:wsp>
                          <wps:cNvPr id="233" name="Circle"/>
                          <wps:cNvSpPr/>
                          <wps:spPr>
                            <a:xfrm>
                              <a:off x="2286000" y="787400"/>
                              <a:ext cx="30481" cy="30481"/>
                            </a:xfrm>
                            <a:prstGeom prst="ellipse">
                              <a:avLst/>
                            </a:prstGeom>
                            <a:grpFill/>
                            <a:ln w="12700">
                              <a:miter lim="400000"/>
                            </a:ln>
                          </wps:spPr>
                          <wps:bodyPr lIns="38100" tIns="38100" rIns="38100" bIns="38100" anchor="ctr"/>
                        </wps:wsp>
                        <wps:wsp>
                          <wps:cNvPr id="234" name="Circle"/>
                          <wps:cNvSpPr/>
                          <wps:spPr>
                            <a:xfrm>
                              <a:off x="2197100" y="203200"/>
                              <a:ext cx="5081" cy="5080"/>
                            </a:xfrm>
                            <a:prstGeom prst="ellipse">
                              <a:avLst/>
                            </a:prstGeom>
                            <a:grpFill/>
                            <a:ln w="12700">
                              <a:miter lim="400000"/>
                            </a:ln>
                          </wps:spPr>
                          <wps:bodyPr lIns="38100" tIns="38100" rIns="38100" bIns="38100" anchor="ctr"/>
                        </wps:wsp>
                        <wps:wsp>
                          <wps:cNvPr id="235" name="Circle"/>
                          <wps:cNvSpPr/>
                          <wps:spPr>
                            <a:xfrm>
                              <a:off x="1739900" y="2540000"/>
                              <a:ext cx="119380" cy="119380"/>
                            </a:xfrm>
                            <a:prstGeom prst="ellipse">
                              <a:avLst/>
                            </a:prstGeom>
                            <a:grpFill/>
                            <a:ln w="12700">
                              <a:miter lim="400000"/>
                            </a:ln>
                          </wps:spPr>
                          <wps:bodyPr lIns="38100" tIns="38100" rIns="38100" bIns="38100" anchor="ctr"/>
                        </wps:wsp>
                        <wps:wsp>
                          <wps:cNvPr id="237" name="Circle"/>
                          <wps:cNvSpPr/>
                          <wps:spPr>
                            <a:xfrm>
                              <a:off x="1930400" y="2527300"/>
                              <a:ext cx="137161" cy="137161"/>
                            </a:xfrm>
                            <a:prstGeom prst="ellipse">
                              <a:avLst/>
                            </a:prstGeom>
                            <a:grpFill/>
                            <a:ln w="12700">
                              <a:miter lim="400000"/>
                            </a:ln>
                          </wps:spPr>
                          <wps:bodyPr lIns="38100" tIns="38100" rIns="38100" bIns="38100" anchor="ctr"/>
                        </wps:wsp>
                        <wps:wsp>
                          <wps:cNvPr id="238" name="Circle"/>
                          <wps:cNvSpPr/>
                          <wps:spPr>
                            <a:xfrm>
                              <a:off x="2133600" y="2133600"/>
                              <a:ext cx="127000" cy="127000"/>
                            </a:xfrm>
                            <a:prstGeom prst="ellipse">
                              <a:avLst/>
                            </a:prstGeom>
                            <a:grpFill/>
                            <a:ln w="12700">
                              <a:miter lim="400000"/>
                            </a:ln>
                          </wps:spPr>
                          <wps:bodyPr lIns="38100" tIns="38100" rIns="38100" bIns="38100" anchor="ctr"/>
                        </wps:wsp>
                        <wps:wsp>
                          <wps:cNvPr id="239" name="Circle"/>
                          <wps:cNvSpPr/>
                          <wps:spPr>
                            <a:xfrm>
                              <a:off x="2032000" y="2324100"/>
                              <a:ext cx="139700" cy="139700"/>
                            </a:xfrm>
                            <a:prstGeom prst="ellipse">
                              <a:avLst/>
                            </a:prstGeom>
                            <a:grpFill/>
                            <a:ln w="12700">
                              <a:miter lim="400000"/>
                            </a:ln>
                          </wps:spPr>
                          <wps:bodyPr lIns="38100" tIns="38100" rIns="38100" bIns="38100" anchor="ctr"/>
                        </wps:wsp>
                        <wps:wsp>
                          <wps:cNvPr id="240" name="Shape"/>
                          <wps:cNvSpPr/>
                          <wps:spPr>
                            <a:xfrm>
                              <a:off x="1739900" y="2933700"/>
                              <a:ext cx="132081" cy="105410"/>
                            </a:xfrm>
                            <a:custGeom>
                              <a:avLst/>
                              <a:gdLst/>
                              <a:ahLst/>
                              <a:cxnLst>
                                <a:cxn ang="0">
                                  <a:pos x="wd2" y="hd2"/>
                                </a:cxn>
                                <a:cxn ang="5400000">
                                  <a:pos x="wd2" y="hd2"/>
                                </a:cxn>
                                <a:cxn ang="10800000">
                                  <a:pos x="wd2" y="hd2"/>
                                </a:cxn>
                                <a:cxn ang="16200000">
                                  <a:pos x="wd2" y="hd2"/>
                                </a:cxn>
                              </a:cxnLst>
                              <a:rect l="0" t="0" r="r" b="b"/>
                              <a:pathLst>
                                <a:path w="21600" h="21600" extrusionOk="0">
                                  <a:moveTo>
                                    <a:pt x="21600" y="13533"/>
                                  </a:moveTo>
                                  <a:cubicBezTo>
                                    <a:pt x="21600" y="5986"/>
                                    <a:pt x="16823" y="0"/>
                                    <a:pt x="10800" y="0"/>
                                  </a:cubicBezTo>
                                  <a:cubicBezTo>
                                    <a:pt x="4777" y="0"/>
                                    <a:pt x="0" y="5985"/>
                                    <a:pt x="0" y="13533"/>
                                  </a:cubicBezTo>
                                  <a:cubicBezTo>
                                    <a:pt x="0" y="16655"/>
                                    <a:pt x="831" y="19518"/>
                                    <a:pt x="2285" y="21600"/>
                                  </a:cubicBezTo>
                                  <a:lnTo>
                                    <a:pt x="19523" y="21600"/>
                                  </a:lnTo>
                                  <a:cubicBezTo>
                                    <a:pt x="20769" y="19258"/>
                                    <a:pt x="21600" y="16395"/>
                                    <a:pt x="21600" y="13533"/>
                                  </a:cubicBezTo>
                                  <a:close/>
                                </a:path>
                              </a:pathLst>
                            </a:custGeom>
                            <a:grpFill/>
                            <a:ln w="12700">
                              <a:miter lim="400000"/>
                            </a:ln>
                          </wps:spPr>
                          <wps:bodyPr lIns="38100" tIns="38100" rIns="38100" bIns="38100" anchor="ctr"/>
                        </wps:wsp>
                        <wps:wsp>
                          <wps:cNvPr id="241" name="Shape"/>
                          <wps:cNvSpPr/>
                          <wps:spPr>
                            <a:xfrm>
                              <a:off x="2527299" y="2146300"/>
                              <a:ext cx="29211" cy="115570"/>
                            </a:xfrm>
                            <a:custGeom>
                              <a:avLst/>
                              <a:gdLst/>
                              <a:ahLst/>
                              <a:cxnLst>
                                <a:cxn ang="0">
                                  <a:pos x="wd2" y="hd2"/>
                                </a:cxn>
                                <a:cxn ang="5400000">
                                  <a:pos x="wd2" y="hd2"/>
                                </a:cxn>
                                <a:cxn ang="10800000">
                                  <a:pos x="wd2" y="hd2"/>
                                </a:cxn>
                                <a:cxn ang="16200000">
                                  <a:pos x="wd2" y="hd2"/>
                                </a:cxn>
                              </a:cxnLst>
                              <a:rect l="0" t="0" r="r" b="b"/>
                              <a:pathLst>
                                <a:path w="21600" h="21600" extrusionOk="0">
                                  <a:moveTo>
                                    <a:pt x="0" y="10681"/>
                                  </a:moveTo>
                                  <a:cubicBezTo>
                                    <a:pt x="0" y="15191"/>
                                    <a:pt x="8452" y="18989"/>
                                    <a:pt x="21600" y="21600"/>
                                  </a:cubicBezTo>
                                  <a:lnTo>
                                    <a:pt x="21600" y="0"/>
                                  </a:lnTo>
                                  <a:cubicBezTo>
                                    <a:pt x="8452" y="2374"/>
                                    <a:pt x="0" y="6171"/>
                                    <a:pt x="0" y="10681"/>
                                  </a:cubicBezTo>
                                  <a:close/>
                                </a:path>
                              </a:pathLst>
                            </a:custGeom>
                            <a:grpFill/>
                            <a:ln w="12700">
                              <a:miter lim="400000"/>
                            </a:ln>
                          </wps:spPr>
                          <wps:bodyPr lIns="38100" tIns="38100" rIns="38100" bIns="38100" anchor="ctr"/>
                        </wps:wsp>
                        <wps:wsp>
                          <wps:cNvPr id="242" name="Circle"/>
                          <wps:cNvSpPr/>
                          <wps:spPr>
                            <a:xfrm>
                              <a:off x="1841500" y="2336800"/>
                              <a:ext cx="127000" cy="127000"/>
                            </a:xfrm>
                            <a:prstGeom prst="ellipse">
                              <a:avLst/>
                            </a:prstGeom>
                            <a:grpFill/>
                            <a:ln w="12700">
                              <a:miter lim="400000"/>
                            </a:ln>
                          </wps:spPr>
                          <wps:bodyPr lIns="38100" tIns="38100" rIns="38100" bIns="38100" anchor="ctr"/>
                        </wps:wsp>
                        <wps:wsp>
                          <wps:cNvPr id="243" name="Circle"/>
                          <wps:cNvSpPr/>
                          <wps:spPr>
                            <a:xfrm>
                              <a:off x="1638300" y="2730500"/>
                              <a:ext cx="127000" cy="127000"/>
                            </a:xfrm>
                            <a:prstGeom prst="ellipse">
                              <a:avLst/>
                            </a:prstGeom>
                            <a:grpFill/>
                            <a:ln w="12700">
                              <a:miter lim="400000"/>
                            </a:ln>
                          </wps:spPr>
                          <wps:bodyPr lIns="38100" tIns="38100" rIns="38100" bIns="38100" anchor="ctr"/>
                        </wps:wsp>
                        <wps:wsp>
                          <wps:cNvPr id="244" name="Circle"/>
                          <wps:cNvSpPr/>
                          <wps:spPr>
                            <a:xfrm>
                              <a:off x="2222500" y="2324100"/>
                              <a:ext cx="154940" cy="154940"/>
                            </a:xfrm>
                            <a:prstGeom prst="ellipse">
                              <a:avLst/>
                            </a:prstGeom>
                            <a:solidFill>
                              <a:srgbClr val="FF6600"/>
                            </a:solidFill>
                            <a:ln w="12700">
                              <a:miter lim="400000"/>
                            </a:ln>
                          </wps:spPr>
                          <wps:bodyPr lIns="38100" tIns="38100" rIns="38100" bIns="38100" anchor="ctr"/>
                        </wps:wsp>
                        <wps:wsp>
                          <wps:cNvPr id="245" name="Shape"/>
                          <wps:cNvSpPr/>
                          <wps:spPr>
                            <a:xfrm>
                              <a:off x="2412999" y="2311400"/>
                              <a:ext cx="138431" cy="166402"/>
                            </a:xfrm>
                            <a:custGeom>
                              <a:avLst/>
                              <a:gdLst/>
                              <a:ahLst/>
                              <a:cxnLst>
                                <a:cxn ang="0">
                                  <a:pos x="wd2" y="hd2"/>
                                </a:cxn>
                                <a:cxn ang="5400000">
                                  <a:pos x="wd2" y="hd2"/>
                                </a:cxn>
                                <a:cxn ang="10800000">
                                  <a:pos x="wd2" y="hd2"/>
                                </a:cxn>
                                <a:cxn ang="16200000">
                                  <a:pos x="wd2" y="hd2"/>
                                </a:cxn>
                              </a:cxnLst>
                              <a:rect l="0" t="0" r="r" b="b"/>
                              <a:pathLst>
                                <a:path w="21600" h="21441" extrusionOk="0">
                                  <a:moveTo>
                                    <a:pt x="0" y="10641"/>
                                  </a:moveTo>
                                  <a:cubicBezTo>
                                    <a:pt x="0" y="16532"/>
                                    <a:pt x="5747" y="21441"/>
                                    <a:pt x="13079" y="21441"/>
                                  </a:cubicBezTo>
                                  <a:cubicBezTo>
                                    <a:pt x="16448" y="21441"/>
                                    <a:pt x="19420" y="20459"/>
                                    <a:pt x="21600" y="18823"/>
                                  </a:cubicBezTo>
                                  <a:lnTo>
                                    <a:pt x="21600" y="2623"/>
                                  </a:lnTo>
                                  <a:cubicBezTo>
                                    <a:pt x="19222" y="986"/>
                                    <a:pt x="16250" y="5"/>
                                    <a:pt x="13079" y="5"/>
                                  </a:cubicBezTo>
                                  <a:cubicBezTo>
                                    <a:pt x="5747" y="-159"/>
                                    <a:pt x="0" y="4586"/>
                                    <a:pt x="0" y="10641"/>
                                  </a:cubicBezTo>
                                  <a:close/>
                                </a:path>
                              </a:pathLst>
                            </a:custGeom>
                            <a:grpFill/>
                            <a:ln w="12700">
                              <a:miter lim="400000"/>
                            </a:ln>
                          </wps:spPr>
                          <wps:bodyPr lIns="38100" tIns="38100" rIns="38100" bIns="38100" anchor="ctr"/>
                        </wps:wsp>
                        <wps:wsp>
                          <wps:cNvPr id="246" name="Circle"/>
                          <wps:cNvSpPr/>
                          <wps:spPr>
                            <a:xfrm>
                              <a:off x="2311400" y="2514600"/>
                              <a:ext cx="172721" cy="172721"/>
                            </a:xfrm>
                            <a:prstGeom prst="ellipse">
                              <a:avLst/>
                            </a:prstGeom>
                            <a:grpFill/>
                            <a:ln w="12700">
                              <a:miter lim="400000"/>
                            </a:ln>
                          </wps:spPr>
                          <wps:bodyPr lIns="38100" tIns="38100" rIns="38100" bIns="38100" anchor="ctr"/>
                        </wps:wsp>
                        <wps:wsp>
                          <wps:cNvPr id="247" name="Shape"/>
                          <wps:cNvSpPr/>
                          <wps:spPr>
                            <a:xfrm>
                              <a:off x="2501899" y="2514600"/>
                              <a:ext cx="49532" cy="165100"/>
                            </a:xfrm>
                            <a:custGeom>
                              <a:avLst/>
                              <a:gdLst/>
                              <a:ahLst/>
                              <a:cxnLst>
                                <a:cxn ang="0">
                                  <a:pos x="wd2" y="hd2"/>
                                </a:cxn>
                                <a:cxn ang="5400000">
                                  <a:pos x="wd2" y="hd2"/>
                                </a:cxn>
                                <a:cxn ang="10800000">
                                  <a:pos x="wd2" y="hd2"/>
                                </a:cxn>
                                <a:cxn ang="16200000">
                                  <a:pos x="wd2" y="hd2"/>
                                </a:cxn>
                              </a:cxnLst>
                              <a:rect l="0" t="0" r="r" b="b"/>
                              <a:pathLst>
                                <a:path w="21600" h="21600" extrusionOk="0">
                                  <a:moveTo>
                                    <a:pt x="0" y="10800"/>
                                  </a:moveTo>
                                  <a:cubicBezTo>
                                    <a:pt x="0" y="15452"/>
                                    <a:pt x="8862" y="19440"/>
                                    <a:pt x="21600" y="21600"/>
                                  </a:cubicBezTo>
                                  <a:lnTo>
                                    <a:pt x="21600" y="0"/>
                                  </a:lnTo>
                                  <a:cubicBezTo>
                                    <a:pt x="8862" y="1994"/>
                                    <a:pt x="0" y="6148"/>
                                    <a:pt x="0" y="10800"/>
                                  </a:cubicBezTo>
                                  <a:close/>
                                </a:path>
                              </a:pathLst>
                            </a:custGeom>
                            <a:grpFill/>
                            <a:ln w="12700">
                              <a:miter lim="400000"/>
                            </a:ln>
                          </wps:spPr>
                          <wps:bodyPr lIns="38100" tIns="38100" rIns="38100" bIns="38100" anchor="ctr"/>
                        </wps:wsp>
                        <wps:wsp>
                          <wps:cNvPr id="249" name="Shape"/>
                          <wps:cNvSpPr/>
                          <wps:spPr>
                            <a:xfrm>
                              <a:off x="2298699" y="2895600"/>
                              <a:ext cx="254001" cy="140971"/>
                            </a:xfrm>
                            <a:custGeom>
                              <a:avLst/>
                              <a:gdLst/>
                              <a:ahLst/>
                              <a:cxnLst>
                                <a:cxn ang="0">
                                  <a:pos x="wd2" y="hd2"/>
                                </a:cxn>
                                <a:cxn ang="5400000">
                                  <a:pos x="wd2" y="hd2"/>
                                </a:cxn>
                                <a:cxn ang="10800000">
                                  <a:pos x="wd2" y="hd2"/>
                                </a:cxn>
                                <a:cxn ang="16200000">
                                  <a:pos x="wd2" y="hd2"/>
                                </a:cxn>
                              </a:cxnLst>
                              <a:rect l="0" t="0" r="r" b="b"/>
                              <a:pathLst>
                                <a:path w="21600" h="21600" extrusionOk="0">
                                  <a:moveTo>
                                    <a:pt x="16416" y="20432"/>
                                  </a:moveTo>
                                  <a:cubicBezTo>
                                    <a:pt x="16524" y="20822"/>
                                    <a:pt x="16524" y="21211"/>
                                    <a:pt x="16632" y="21600"/>
                                  </a:cubicBezTo>
                                  <a:lnTo>
                                    <a:pt x="21600" y="21600"/>
                                  </a:lnTo>
                                  <a:lnTo>
                                    <a:pt x="21600" y="0"/>
                                  </a:lnTo>
                                  <a:cubicBezTo>
                                    <a:pt x="19116" y="1946"/>
                                    <a:pt x="17172" y="5838"/>
                                    <a:pt x="16416" y="10508"/>
                                  </a:cubicBezTo>
                                  <a:cubicBezTo>
                                    <a:pt x="15336" y="4476"/>
                                    <a:pt x="12204" y="195"/>
                                    <a:pt x="8424" y="195"/>
                                  </a:cubicBezTo>
                                  <a:cubicBezTo>
                                    <a:pt x="3780" y="195"/>
                                    <a:pt x="0" y="7005"/>
                                    <a:pt x="0" y="15373"/>
                                  </a:cubicBezTo>
                                  <a:cubicBezTo>
                                    <a:pt x="0" y="17514"/>
                                    <a:pt x="216" y="19654"/>
                                    <a:pt x="756" y="21405"/>
                                  </a:cubicBezTo>
                                  <a:lnTo>
                                    <a:pt x="16092" y="21405"/>
                                  </a:lnTo>
                                  <a:cubicBezTo>
                                    <a:pt x="16200" y="21211"/>
                                    <a:pt x="16308" y="20822"/>
                                    <a:pt x="16416" y="20432"/>
                                  </a:cubicBezTo>
                                  <a:close/>
                                </a:path>
                              </a:pathLst>
                            </a:custGeom>
                            <a:grpFill/>
                            <a:ln w="12700">
                              <a:miter lim="400000"/>
                            </a:ln>
                          </wps:spPr>
                          <wps:bodyPr lIns="38100" tIns="38100" rIns="38100" bIns="38100" anchor="ctr"/>
                        </wps:wsp>
                        <wps:wsp>
                          <wps:cNvPr id="250" name="Shape"/>
                          <wps:cNvSpPr/>
                          <wps:spPr>
                            <a:xfrm>
                              <a:off x="2108199" y="2908299"/>
                              <a:ext cx="175261" cy="127001"/>
                            </a:xfrm>
                            <a:custGeom>
                              <a:avLst/>
                              <a:gdLst/>
                              <a:ahLst/>
                              <a:cxnLst>
                                <a:cxn ang="0">
                                  <a:pos x="wd2" y="hd2"/>
                                </a:cxn>
                                <a:cxn ang="5400000">
                                  <a:pos x="wd2" y="hd2"/>
                                </a:cxn>
                                <a:cxn ang="10800000">
                                  <a:pos x="wd2" y="hd2"/>
                                </a:cxn>
                                <a:cxn ang="16200000">
                                  <a:pos x="wd2" y="hd2"/>
                                </a:cxn>
                              </a:cxnLst>
                              <a:rect l="0" t="0" r="r" b="b"/>
                              <a:pathLst>
                                <a:path w="21600" h="21600" extrusionOk="0">
                                  <a:moveTo>
                                    <a:pt x="21600" y="14904"/>
                                  </a:moveTo>
                                  <a:cubicBezTo>
                                    <a:pt x="21600" y="6696"/>
                                    <a:pt x="16748" y="0"/>
                                    <a:pt x="10800" y="0"/>
                                  </a:cubicBezTo>
                                  <a:cubicBezTo>
                                    <a:pt x="4852" y="0"/>
                                    <a:pt x="0" y="6696"/>
                                    <a:pt x="0" y="14904"/>
                                  </a:cubicBezTo>
                                  <a:cubicBezTo>
                                    <a:pt x="0" y="17280"/>
                                    <a:pt x="470" y="19656"/>
                                    <a:pt x="1252" y="21600"/>
                                  </a:cubicBezTo>
                                  <a:lnTo>
                                    <a:pt x="20348" y="21600"/>
                                  </a:lnTo>
                                  <a:cubicBezTo>
                                    <a:pt x="21130" y="19656"/>
                                    <a:pt x="21600" y="17280"/>
                                    <a:pt x="21600" y="14904"/>
                                  </a:cubicBezTo>
                                  <a:close/>
                                </a:path>
                              </a:pathLst>
                            </a:custGeom>
                            <a:grpFill/>
                            <a:ln w="12700">
                              <a:miter lim="400000"/>
                            </a:ln>
                          </wps:spPr>
                          <wps:bodyPr lIns="38100" tIns="38100" rIns="38100" bIns="38100" anchor="ctr"/>
                        </wps:wsp>
                        <wps:wsp>
                          <wps:cNvPr id="253" name="Circle"/>
                          <wps:cNvSpPr/>
                          <wps:spPr>
                            <a:xfrm>
                              <a:off x="2324100" y="2133600"/>
                              <a:ext cx="137161" cy="137161"/>
                            </a:xfrm>
                            <a:prstGeom prst="ellipse">
                              <a:avLst/>
                            </a:prstGeom>
                            <a:grpFill/>
                            <a:ln w="12700">
                              <a:miter lim="400000"/>
                            </a:ln>
                          </wps:spPr>
                          <wps:bodyPr lIns="38100" tIns="38100" rIns="38100" bIns="38100" anchor="ctr"/>
                        </wps:wsp>
                        <wps:wsp>
                          <wps:cNvPr id="254" name="Shape"/>
                          <wps:cNvSpPr/>
                          <wps:spPr>
                            <a:xfrm>
                              <a:off x="1917700" y="2921000"/>
                              <a:ext cx="152399" cy="115570"/>
                            </a:xfrm>
                            <a:custGeom>
                              <a:avLst/>
                              <a:gdLst/>
                              <a:ahLst/>
                              <a:cxnLst>
                                <a:cxn ang="0">
                                  <a:pos x="wd2" y="hd2"/>
                                </a:cxn>
                                <a:cxn ang="5400000">
                                  <a:pos x="wd2" y="hd2"/>
                                </a:cxn>
                                <a:cxn ang="10800000">
                                  <a:pos x="wd2" y="hd2"/>
                                </a:cxn>
                                <a:cxn ang="16200000">
                                  <a:pos x="wd2" y="hd2"/>
                                </a:cxn>
                              </a:cxnLst>
                              <a:rect l="0" t="0" r="r" b="b"/>
                              <a:pathLst>
                                <a:path w="21600" h="21600" extrusionOk="0">
                                  <a:moveTo>
                                    <a:pt x="21600" y="14242"/>
                                  </a:moveTo>
                                  <a:cubicBezTo>
                                    <a:pt x="21600" y="6409"/>
                                    <a:pt x="16740" y="0"/>
                                    <a:pt x="10800" y="0"/>
                                  </a:cubicBezTo>
                                  <a:cubicBezTo>
                                    <a:pt x="4860" y="0"/>
                                    <a:pt x="0" y="6409"/>
                                    <a:pt x="0" y="14242"/>
                                  </a:cubicBezTo>
                                  <a:cubicBezTo>
                                    <a:pt x="0" y="17090"/>
                                    <a:pt x="540" y="19464"/>
                                    <a:pt x="1620" y="21600"/>
                                  </a:cubicBezTo>
                                  <a:lnTo>
                                    <a:pt x="19980" y="21600"/>
                                  </a:lnTo>
                                  <a:cubicBezTo>
                                    <a:pt x="21060" y="19464"/>
                                    <a:pt x="21600" y="16853"/>
                                    <a:pt x="21600" y="14242"/>
                                  </a:cubicBezTo>
                                  <a:close/>
                                </a:path>
                              </a:pathLst>
                            </a:custGeom>
                            <a:grpFill/>
                            <a:ln w="12700">
                              <a:miter lim="400000"/>
                            </a:ln>
                          </wps:spPr>
                          <wps:bodyPr lIns="38100" tIns="38100" rIns="38100" bIns="38100" anchor="ctr"/>
                        </wps:wsp>
                        <wps:wsp>
                          <wps:cNvPr id="255" name="Circle"/>
                          <wps:cNvSpPr/>
                          <wps:spPr>
                            <a:xfrm>
                              <a:off x="2120900" y="2514600"/>
                              <a:ext cx="154940" cy="154940"/>
                            </a:xfrm>
                            <a:prstGeom prst="ellipse">
                              <a:avLst/>
                            </a:prstGeom>
                            <a:grpFill/>
                            <a:ln w="12700">
                              <a:miter lim="400000"/>
                            </a:ln>
                          </wps:spPr>
                          <wps:bodyPr lIns="38100" tIns="38100" rIns="38100" bIns="38100" anchor="ctr"/>
                        </wps:wsp>
                        <wps:wsp>
                          <wps:cNvPr id="256" name="Circle"/>
                          <wps:cNvSpPr/>
                          <wps:spPr>
                            <a:xfrm>
                              <a:off x="1879600" y="1181100"/>
                              <a:ext cx="45720" cy="45720"/>
                            </a:xfrm>
                            <a:prstGeom prst="ellipse">
                              <a:avLst/>
                            </a:prstGeom>
                            <a:grpFill/>
                            <a:ln w="12700">
                              <a:miter lim="400000"/>
                            </a:ln>
                          </wps:spPr>
                          <wps:bodyPr lIns="38100" tIns="38100" rIns="38100" bIns="38100" anchor="ctr"/>
                        </wps:wsp>
                        <wps:wsp>
                          <wps:cNvPr id="257" name="Circle"/>
                          <wps:cNvSpPr/>
                          <wps:spPr>
                            <a:xfrm>
                              <a:off x="1689100" y="787400"/>
                              <a:ext cx="20320" cy="20321"/>
                            </a:xfrm>
                            <a:prstGeom prst="ellipse">
                              <a:avLst/>
                            </a:prstGeom>
                            <a:grpFill/>
                            <a:ln w="12700">
                              <a:miter lim="400000"/>
                            </a:ln>
                          </wps:spPr>
                          <wps:bodyPr lIns="38100" tIns="38100" rIns="38100" bIns="38100" anchor="ctr"/>
                        </wps:wsp>
                        <wps:wsp>
                          <wps:cNvPr id="258" name="Circle"/>
                          <wps:cNvSpPr/>
                          <wps:spPr>
                            <a:xfrm>
                              <a:off x="1549400" y="2540000"/>
                              <a:ext cx="101600" cy="101600"/>
                            </a:xfrm>
                            <a:prstGeom prst="ellipse">
                              <a:avLst/>
                            </a:prstGeom>
                            <a:grpFill/>
                            <a:ln w="12700">
                              <a:miter lim="400000"/>
                            </a:ln>
                          </wps:spPr>
                          <wps:bodyPr lIns="38100" tIns="38100" rIns="38100" bIns="38100" anchor="ctr"/>
                        </wps:wsp>
                        <wps:wsp>
                          <wps:cNvPr id="259" name="Circle"/>
                          <wps:cNvSpPr/>
                          <wps:spPr>
                            <a:xfrm>
                              <a:off x="1574800" y="1765300"/>
                              <a:ext cx="63500" cy="63500"/>
                            </a:xfrm>
                            <a:prstGeom prst="ellipse">
                              <a:avLst/>
                            </a:prstGeom>
                            <a:grpFill/>
                            <a:ln w="12700">
                              <a:miter lim="400000"/>
                            </a:ln>
                          </wps:spPr>
                          <wps:bodyPr lIns="38100" tIns="38100" rIns="38100" bIns="38100" anchor="ctr"/>
                        </wps:wsp>
                        <wps:wsp>
                          <wps:cNvPr id="260" name="Circle"/>
                          <wps:cNvSpPr/>
                          <wps:spPr>
                            <a:xfrm>
                              <a:off x="1562100" y="2159000"/>
                              <a:ext cx="83820" cy="83820"/>
                            </a:xfrm>
                            <a:prstGeom prst="ellipse">
                              <a:avLst/>
                            </a:prstGeom>
                            <a:grpFill/>
                            <a:ln w="12700">
                              <a:miter lim="400000"/>
                            </a:ln>
                          </wps:spPr>
                          <wps:bodyPr lIns="38100" tIns="38100" rIns="38100" bIns="38100" anchor="ctr"/>
                        </wps:wsp>
                        <wps:wsp>
                          <wps:cNvPr id="261" name="Circle"/>
                          <wps:cNvSpPr/>
                          <wps:spPr>
                            <a:xfrm>
                              <a:off x="1574800" y="1384300"/>
                              <a:ext cx="43181" cy="43181"/>
                            </a:xfrm>
                            <a:prstGeom prst="ellipse">
                              <a:avLst/>
                            </a:prstGeom>
                            <a:grpFill/>
                            <a:ln w="12700">
                              <a:miter lim="400000"/>
                            </a:ln>
                          </wps:spPr>
                          <wps:bodyPr lIns="38100" tIns="38100" rIns="38100" bIns="38100" anchor="ctr"/>
                        </wps:wsp>
                        <wps:wsp>
                          <wps:cNvPr id="262" name="Circle"/>
                          <wps:cNvSpPr/>
                          <wps:spPr>
                            <a:xfrm>
                              <a:off x="1701800" y="406400"/>
                              <a:ext cx="5081" cy="5080"/>
                            </a:xfrm>
                            <a:prstGeom prst="ellipse">
                              <a:avLst/>
                            </a:prstGeom>
                            <a:grpFill/>
                            <a:ln w="12700">
                              <a:miter lim="400000"/>
                            </a:ln>
                          </wps:spPr>
                          <wps:bodyPr lIns="38100" tIns="38100" rIns="38100" bIns="38100" anchor="ctr"/>
                        </wps:wsp>
                        <wps:wsp>
                          <wps:cNvPr id="263" name="Circle"/>
                          <wps:cNvSpPr/>
                          <wps:spPr>
                            <a:xfrm>
                              <a:off x="1663700" y="1574800"/>
                              <a:ext cx="60961" cy="60961"/>
                            </a:xfrm>
                            <a:prstGeom prst="ellipse">
                              <a:avLst/>
                            </a:prstGeom>
                            <a:grpFill/>
                            <a:ln w="12700">
                              <a:miter lim="400000"/>
                            </a:ln>
                          </wps:spPr>
                          <wps:bodyPr lIns="38100" tIns="38100" rIns="38100" bIns="38100" anchor="ctr"/>
                        </wps:wsp>
                        <wps:wsp>
                          <wps:cNvPr id="264" name="Circle"/>
                          <wps:cNvSpPr/>
                          <wps:spPr>
                            <a:xfrm>
                              <a:off x="1651000" y="2336800"/>
                              <a:ext cx="109221" cy="109221"/>
                            </a:xfrm>
                            <a:prstGeom prst="ellipse">
                              <a:avLst/>
                            </a:prstGeom>
                            <a:grpFill/>
                            <a:ln w="12700">
                              <a:miter lim="400000"/>
                            </a:ln>
                          </wps:spPr>
                          <wps:bodyPr lIns="38100" tIns="38100" rIns="38100" bIns="38100" anchor="ctr"/>
                        </wps:wsp>
                        <wps:wsp>
                          <wps:cNvPr id="265" name="Circle"/>
                          <wps:cNvSpPr/>
                          <wps:spPr>
                            <a:xfrm>
                              <a:off x="1790700" y="596900"/>
                              <a:ext cx="12700" cy="12700"/>
                            </a:xfrm>
                            <a:prstGeom prst="ellipse">
                              <a:avLst/>
                            </a:prstGeom>
                            <a:grpFill/>
                            <a:ln w="12700">
                              <a:miter lim="400000"/>
                            </a:ln>
                          </wps:spPr>
                          <wps:bodyPr lIns="38100" tIns="38100" rIns="38100" bIns="38100" anchor="ctr"/>
                        </wps:wsp>
                        <wps:wsp>
                          <wps:cNvPr id="266" name="Circle"/>
                          <wps:cNvSpPr/>
                          <wps:spPr>
                            <a:xfrm>
                              <a:off x="1651000" y="1955800"/>
                              <a:ext cx="86361" cy="86361"/>
                            </a:xfrm>
                            <a:prstGeom prst="ellipse">
                              <a:avLst/>
                            </a:prstGeom>
                            <a:grpFill/>
                            <a:ln w="12700">
                              <a:miter lim="400000"/>
                            </a:ln>
                          </wps:spPr>
                          <wps:bodyPr lIns="38100" tIns="38100" rIns="38100" bIns="38100" anchor="ctr"/>
                        </wps:wsp>
                        <wps:wsp>
                          <wps:cNvPr id="267" name="Circle"/>
                          <wps:cNvSpPr/>
                          <wps:spPr>
                            <a:xfrm>
                              <a:off x="1460500" y="1955800"/>
                              <a:ext cx="73660" cy="73660"/>
                            </a:xfrm>
                            <a:prstGeom prst="ellipse">
                              <a:avLst/>
                            </a:prstGeom>
                            <a:grpFill/>
                            <a:ln w="12700">
                              <a:miter lim="400000"/>
                            </a:ln>
                          </wps:spPr>
                          <wps:bodyPr lIns="38100" tIns="38100" rIns="38100" bIns="38100" anchor="ctr"/>
                        </wps:wsp>
                        <wps:wsp>
                          <wps:cNvPr id="268" name="Circle"/>
                          <wps:cNvSpPr/>
                          <wps:spPr>
                            <a:xfrm>
                              <a:off x="1803400" y="203200"/>
                              <a:ext cx="2541" cy="2541"/>
                            </a:xfrm>
                            <a:prstGeom prst="ellipse">
                              <a:avLst/>
                            </a:prstGeom>
                            <a:grpFill/>
                            <a:ln w="12700">
                              <a:miter lim="400000"/>
                            </a:ln>
                          </wps:spPr>
                          <wps:bodyPr lIns="38100" tIns="38100" rIns="38100" bIns="38100" anchor="ctr"/>
                        </wps:wsp>
                        <wps:wsp>
                          <wps:cNvPr id="269" name="Circle"/>
                          <wps:cNvSpPr/>
                          <wps:spPr>
                            <a:xfrm>
                              <a:off x="1485900" y="1181100"/>
                              <a:ext cx="33021" cy="33021"/>
                            </a:xfrm>
                            <a:prstGeom prst="ellipse">
                              <a:avLst/>
                            </a:prstGeom>
                            <a:grpFill/>
                            <a:ln w="12700">
                              <a:miter lim="400000"/>
                            </a:ln>
                          </wps:spPr>
                          <wps:bodyPr lIns="38100" tIns="38100" rIns="38100" bIns="38100" anchor="ctr"/>
                        </wps:wsp>
                        <wps:wsp>
                          <wps:cNvPr id="270" name="Circle"/>
                          <wps:cNvSpPr/>
                          <wps:spPr>
                            <a:xfrm>
                              <a:off x="1473200" y="1574800"/>
                              <a:ext cx="50800" cy="50800"/>
                            </a:xfrm>
                            <a:prstGeom prst="ellipse">
                              <a:avLst/>
                            </a:prstGeom>
                            <a:grpFill/>
                            <a:ln w="12700">
                              <a:miter lim="400000"/>
                            </a:ln>
                          </wps:spPr>
                          <wps:bodyPr lIns="38100" tIns="38100" rIns="38100" bIns="38100" anchor="ctr"/>
                        </wps:wsp>
                        <wps:wsp>
                          <wps:cNvPr id="271" name="Circle"/>
                          <wps:cNvSpPr/>
                          <wps:spPr>
                            <a:xfrm>
                              <a:off x="1498599" y="800100"/>
                              <a:ext cx="15241" cy="15241"/>
                            </a:xfrm>
                            <a:prstGeom prst="ellipse">
                              <a:avLst/>
                            </a:prstGeom>
                            <a:grpFill/>
                            <a:ln w="12700">
                              <a:miter lim="400000"/>
                            </a:ln>
                          </wps:spPr>
                          <wps:bodyPr lIns="38100" tIns="38100" rIns="38100" bIns="38100" anchor="ctr"/>
                        </wps:wsp>
                        <wps:wsp>
                          <wps:cNvPr id="272" name="Circle"/>
                          <wps:cNvSpPr/>
                          <wps:spPr>
                            <a:xfrm>
                              <a:off x="1498599" y="406400"/>
                              <a:ext cx="2541" cy="2541"/>
                            </a:xfrm>
                            <a:prstGeom prst="ellipse">
                              <a:avLst/>
                            </a:prstGeom>
                            <a:grpFill/>
                            <a:ln w="12700">
                              <a:miter lim="400000"/>
                            </a:ln>
                          </wps:spPr>
                          <wps:bodyPr lIns="38100" tIns="38100" rIns="38100" bIns="38100" anchor="ctr"/>
                        </wps:wsp>
                        <wps:wsp>
                          <wps:cNvPr id="273" name="Circle"/>
                          <wps:cNvSpPr/>
                          <wps:spPr>
                            <a:xfrm>
                              <a:off x="1587500" y="990600"/>
                              <a:ext cx="22860" cy="22860"/>
                            </a:xfrm>
                            <a:prstGeom prst="ellipse">
                              <a:avLst/>
                            </a:prstGeom>
                            <a:grpFill/>
                            <a:ln w="12700">
                              <a:miter lim="400000"/>
                            </a:ln>
                          </wps:spPr>
                          <wps:bodyPr lIns="38100" tIns="38100" rIns="38100" bIns="38100" anchor="ctr"/>
                        </wps:wsp>
                        <wps:wsp>
                          <wps:cNvPr id="274" name="Line"/>
                          <wps:cNvCnPr/>
                          <wps:spPr>
                            <a:xfrm>
                              <a:off x="1600200" y="203200"/>
                              <a:ext cx="12700" cy="12700"/>
                            </a:xfrm>
                            <a:prstGeom prst="line">
                              <a:avLst/>
                            </a:prstGeom>
                            <a:grpFill/>
                            <a:ln w="12700">
                              <a:miter lim="400000"/>
                            </a:ln>
                          </wps:spPr>
                          <wps:bodyPr/>
                        </wps:wsp>
                        <wps:wsp>
                          <wps:cNvPr id="275" name="Circle"/>
                          <wps:cNvSpPr/>
                          <wps:spPr>
                            <a:xfrm>
                              <a:off x="2044700" y="1943100"/>
                              <a:ext cx="109221" cy="109221"/>
                            </a:xfrm>
                            <a:prstGeom prst="ellipse">
                              <a:avLst/>
                            </a:prstGeom>
                            <a:grpFill/>
                            <a:ln w="12700">
                              <a:miter lim="400000"/>
                            </a:ln>
                          </wps:spPr>
                          <wps:bodyPr lIns="38100" tIns="38100" rIns="38100" bIns="38100" anchor="ctr"/>
                        </wps:wsp>
                        <wps:wsp>
                          <wps:cNvPr id="276" name="Circle"/>
                          <wps:cNvSpPr/>
                          <wps:spPr>
                            <a:xfrm>
                              <a:off x="1447800" y="2349500"/>
                              <a:ext cx="93981" cy="93981"/>
                            </a:xfrm>
                            <a:prstGeom prst="ellipse">
                              <a:avLst/>
                            </a:prstGeom>
                            <a:grpFill/>
                            <a:ln w="12700">
                              <a:miter lim="400000"/>
                            </a:ln>
                          </wps:spPr>
                          <wps:bodyPr lIns="38100" tIns="38100" rIns="38100" bIns="38100" anchor="ctr"/>
                        </wps:wsp>
                        <wps:wsp>
                          <wps:cNvPr id="277" name="Circle"/>
                          <wps:cNvSpPr/>
                          <wps:spPr>
                            <a:xfrm>
                              <a:off x="1447800" y="2743200"/>
                              <a:ext cx="109221" cy="109221"/>
                            </a:xfrm>
                            <a:prstGeom prst="ellipse">
                              <a:avLst/>
                            </a:prstGeom>
                            <a:grpFill/>
                            <a:ln w="12700">
                              <a:miter lim="400000"/>
                            </a:ln>
                          </wps:spPr>
                          <wps:bodyPr lIns="38100" tIns="38100" rIns="38100" bIns="38100" anchor="ctr"/>
                        </wps:wsp>
                        <wps:wsp>
                          <wps:cNvPr id="278" name="Circle"/>
                          <wps:cNvSpPr/>
                          <wps:spPr>
                            <a:xfrm>
                              <a:off x="1600200" y="596900"/>
                              <a:ext cx="7621" cy="7621"/>
                            </a:xfrm>
                            <a:prstGeom prst="ellipse">
                              <a:avLst/>
                            </a:prstGeom>
                            <a:grpFill/>
                            <a:ln w="12700">
                              <a:miter lim="400000"/>
                            </a:ln>
                          </wps:spPr>
                          <wps:bodyPr lIns="38100" tIns="38100" rIns="38100" bIns="38100" anchor="ctr"/>
                        </wps:wsp>
                        <wps:wsp>
                          <wps:cNvPr id="279" name="Circle"/>
                          <wps:cNvSpPr/>
                          <wps:spPr>
                            <a:xfrm>
                              <a:off x="1943100" y="2146300"/>
                              <a:ext cx="111761" cy="111761"/>
                            </a:xfrm>
                            <a:prstGeom prst="ellipse">
                              <a:avLst/>
                            </a:prstGeom>
                            <a:grpFill/>
                            <a:ln w="12700">
                              <a:miter lim="400000"/>
                            </a:ln>
                          </wps:spPr>
                          <wps:bodyPr lIns="38100" tIns="38100" rIns="38100" bIns="38100" anchor="ctr"/>
                        </wps:wsp>
                        <wps:wsp>
                          <wps:cNvPr id="280" name="Circle"/>
                          <wps:cNvSpPr/>
                          <wps:spPr>
                            <a:xfrm>
                              <a:off x="1993900" y="203200"/>
                              <a:ext cx="2541" cy="2541"/>
                            </a:xfrm>
                            <a:prstGeom prst="ellipse">
                              <a:avLst/>
                            </a:prstGeom>
                            <a:grpFill/>
                            <a:ln w="12700">
                              <a:miter lim="400000"/>
                            </a:ln>
                          </wps:spPr>
                          <wps:bodyPr lIns="38100" tIns="38100" rIns="38100" bIns="38100" anchor="ctr"/>
                        </wps:wsp>
                        <wps:wsp>
                          <wps:cNvPr id="281" name="Circle"/>
                          <wps:cNvSpPr/>
                          <wps:spPr>
                            <a:xfrm>
                              <a:off x="1968500" y="1371600"/>
                              <a:ext cx="55881" cy="55881"/>
                            </a:xfrm>
                            <a:prstGeom prst="ellipse">
                              <a:avLst/>
                            </a:prstGeom>
                            <a:grpFill/>
                            <a:ln w="12700">
                              <a:miter lim="400000"/>
                            </a:ln>
                          </wps:spPr>
                          <wps:bodyPr lIns="38100" tIns="38100" rIns="38100" bIns="38100" anchor="ctr"/>
                        </wps:wsp>
                        <wps:wsp>
                          <wps:cNvPr id="282" name="Circle"/>
                          <wps:cNvSpPr/>
                          <wps:spPr>
                            <a:xfrm>
                              <a:off x="1981200" y="990600"/>
                              <a:ext cx="33021" cy="33021"/>
                            </a:xfrm>
                            <a:prstGeom prst="ellipse">
                              <a:avLst/>
                            </a:prstGeom>
                            <a:grpFill/>
                            <a:ln w="12700">
                              <a:miter lim="400000"/>
                            </a:ln>
                          </wps:spPr>
                          <wps:bodyPr lIns="38100" tIns="38100" rIns="38100" bIns="38100" anchor="ctr"/>
                        </wps:wsp>
                        <wps:wsp>
                          <wps:cNvPr id="283" name="Circle"/>
                          <wps:cNvSpPr/>
                          <wps:spPr>
                            <a:xfrm>
                              <a:off x="2095500" y="393700"/>
                              <a:ext cx="10160" cy="10160"/>
                            </a:xfrm>
                            <a:prstGeom prst="ellipse">
                              <a:avLst/>
                            </a:prstGeom>
                            <a:grpFill/>
                            <a:ln w="12700">
                              <a:miter lim="400000"/>
                            </a:ln>
                          </wps:spPr>
                          <wps:bodyPr lIns="38100" tIns="38100" rIns="38100" bIns="38100" anchor="ctr"/>
                        </wps:wsp>
                        <wps:wsp>
                          <wps:cNvPr id="284" name="Circle"/>
                          <wps:cNvSpPr/>
                          <wps:spPr>
                            <a:xfrm>
                              <a:off x="1955800" y="1752600"/>
                              <a:ext cx="83820" cy="83820"/>
                            </a:xfrm>
                            <a:prstGeom prst="ellipse">
                              <a:avLst/>
                            </a:prstGeom>
                            <a:grpFill/>
                            <a:ln w="12700">
                              <a:miter lim="400000"/>
                            </a:ln>
                          </wps:spPr>
                          <wps:bodyPr lIns="38100" tIns="38100" rIns="38100" bIns="38100" anchor="ctr"/>
                        </wps:wsp>
                        <wps:wsp>
                          <wps:cNvPr id="285" name="Line"/>
                          <wps:cNvCnPr/>
                          <wps:spPr>
                            <a:xfrm>
                              <a:off x="2095500" y="0"/>
                              <a:ext cx="12700" cy="12700"/>
                            </a:xfrm>
                            <a:prstGeom prst="line">
                              <a:avLst/>
                            </a:prstGeom>
                            <a:grpFill/>
                            <a:ln w="12700">
                              <a:miter lim="400000"/>
                            </a:ln>
                          </wps:spPr>
                          <wps:bodyPr/>
                        </wps:wsp>
                        <wps:wsp>
                          <wps:cNvPr id="286" name="Circle"/>
                          <wps:cNvSpPr/>
                          <wps:spPr>
                            <a:xfrm>
                              <a:off x="2070100" y="1181100"/>
                              <a:ext cx="50800" cy="50800"/>
                            </a:xfrm>
                            <a:prstGeom prst="ellipse">
                              <a:avLst/>
                            </a:prstGeom>
                            <a:grpFill/>
                            <a:ln w="12700">
                              <a:miter lim="400000"/>
                            </a:ln>
                          </wps:spPr>
                          <wps:bodyPr lIns="38100" tIns="38100" rIns="38100" bIns="38100" anchor="ctr"/>
                        </wps:wsp>
                        <wps:wsp>
                          <wps:cNvPr id="287" name="Circle"/>
                          <wps:cNvSpPr/>
                          <wps:spPr>
                            <a:xfrm>
                              <a:off x="1790700" y="990600"/>
                              <a:ext cx="27941" cy="27941"/>
                            </a:xfrm>
                            <a:prstGeom prst="ellipse">
                              <a:avLst/>
                            </a:prstGeom>
                            <a:grpFill/>
                            <a:ln w="12700">
                              <a:miter lim="400000"/>
                            </a:ln>
                          </wps:spPr>
                          <wps:bodyPr lIns="38100" tIns="38100" rIns="38100" bIns="38100" anchor="ctr"/>
                        </wps:wsp>
                        <wps:wsp>
                          <wps:cNvPr id="288" name="Circle"/>
                          <wps:cNvSpPr/>
                          <wps:spPr>
                            <a:xfrm>
                              <a:off x="2082800" y="787400"/>
                              <a:ext cx="27941" cy="27941"/>
                            </a:xfrm>
                            <a:prstGeom prst="ellipse">
                              <a:avLst/>
                            </a:prstGeom>
                            <a:grpFill/>
                            <a:ln w="12700">
                              <a:miter lim="400000"/>
                            </a:ln>
                          </wps:spPr>
                          <wps:bodyPr lIns="38100" tIns="38100" rIns="38100" bIns="38100" anchor="ctr"/>
                        </wps:wsp>
                        <wps:wsp>
                          <wps:cNvPr id="289" name="Circle"/>
                          <wps:cNvSpPr/>
                          <wps:spPr>
                            <a:xfrm>
                              <a:off x="2057400" y="1562100"/>
                              <a:ext cx="78740" cy="78740"/>
                            </a:xfrm>
                            <a:prstGeom prst="ellipse">
                              <a:avLst/>
                            </a:prstGeom>
                            <a:grpFill/>
                            <a:ln w="12700">
                              <a:miter lim="400000"/>
                            </a:ln>
                          </wps:spPr>
                          <wps:bodyPr lIns="38100" tIns="38100" rIns="38100" bIns="38100" anchor="ctr"/>
                        </wps:wsp>
                        <wps:wsp>
                          <wps:cNvPr id="290" name="Circle"/>
                          <wps:cNvSpPr/>
                          <wps:spPr>
                            <a:xfrm>
                              <a:off x="1752600" y="2146300"/>
                              <a:ext cx="99061" cy="99061"/>
                            </a:xfrm>
                            <a:prstGeom prst="ellipse">
                              <a:avLst/>
                            </a:prstGeom>
                            <a:grpFill/>
                            <a:ln w="12700">
                              <a:miter lim="400000"/>
                            </a:ln>
                          </wps:spPr>
                          <wps:bodyPr lIns="38100" tIns="38100" rIns="38100" bIns="38100" anchor="ctr"/>
                        </wps:wsp>
                        <wps:wsp>
                          <wps:cNvPr id="291" name="Circle"/>
                          <wps:cNvSpPr/>
                          <wps:spPr>
                            <a:xfrm>
                              <a:off x="1892300" y="787400"/>
                              <a:ext cx="22860" cy="22860"/>
                            </a:xfrm>
                            <a:prstGeom prst="ellipse">
                              <a:avLst/>
                            </a:prstGeom>
                            <a:grpFill/>
                            <a:ln w="12700">
                              <a:miter lim="400000"/>
                            </a:ln>
                          </wps:spPr>
                          <wps:bodyPr lIns="38100" tIns="38100" rIns="38100" bIns="38100" anchor="ctr"/>
                        </wps:wsp>
                        <wps:wsp>
                          <wps:cNvPr id="292" name="Circle"/>
                          <wps:cNvSpPr/>
                          <wps:spPr>
                            <a:xfrm>
                              <a:off x="1765300" y="1765300"/>
                              <a:ext cx="73660" cy="73660"/>
                            </a:xfrm>
                            <a:prstGeom prst="ellipse">
                              <a:avLst/>
                            </a:prstGeom>
                            <a:grpFill/>
                            <a:ln w="12700">
                              <a:miter lim="400000"/>
                            </a:ln>
                          </wps:spPr>
                          <wps:bodyPr lIns="38100" tIns="38100" rIns="38100" bIns="38100" anchor="ctr"/>
                        </wps:wsp>
                        <wps:wsp>
                          <wps:cNvPr id="293" name="Circle"/>
                          <wps:cNvSpPr/>
                          <wps:spPr>
                            <a:xfrm>
                              <a:off x="1778000" y="1371600"/>
                              <a:ext cx="50800" cy="50800"/>
                            </a:xfrm>
                            <a:prstGeom prst="ellipse">
                              <a:avLst/>
                            </a:prstGeom>
                            <a:grpFill/>
                            <a:ln w="12700">
                              <a:miter lim="400000"/>
                            </a:ln>
                          </wps:spPr>
                          <wps:bodyPr lIns="38100" tIns="38100" rIns="38100" bIns="38100" anchor="ctr"/>
                        </wps:wsp>
                        <wps:wsp>
                          <wps:cNvPr id="294" name="Shape"/>
                          <wps:cNvSpPr/>
                          <wps:spPr>
                            <a:xfrm>
                              <a:off x="1549400" y="2933699"/>
                              <a:ext cx="111761" cy="95251"/>
                            </a:xfrm>
                            <a:custGeom>
                              <a:avLst/>
                              <a:gdLst/>
                              <a:ahLst/>
                              <a:cxnLst>
                                <a:cxn ang="0">
                                  <a:pos x="wd2" y="hd2"/>
                                </a:cxn>
                                <a:cxn ang="5400000">
                                  <a:pos x="wd2" y="hd2"/>
                                </a:cxn>
                                <a:cxn ang="10800000">
                                  <a:pos x="wd2" y="hd2"/>
                                </a:cxn>
                                <a:cxn ang="16200000">
                                  <a:pos x="wd2" y="hd2"/>
                                </a:cxn>
                              </a:cxnLst>
                              <a:rect l="0" t="0" r="r" b="b"/>
                              <a:pathLst>
                                <a:path w="21600" h="21600" extrusionOk="0">
                                  <a:moveTo>
                                    <a:pt x="21600" y="12672"/>
                                  </a:moveTo>
                                  <a:cubicBezTo>
                                    <a:pt x="21600" y="5472"/>
                                    <a:pt x="16691" y="0"/>
                                    <a:pt x="10800" y="0"/>
                                  </a:cubicBezTo>
                                  <a:cubicBezTo>
                                    <a:pt x="4664" y="0"/>
                                    <a:pt x="0" y="5760"/>
                                    <a:pt x="0" y="12672"/>
                                  </a:cubicBezTo>
                                  <a:cubicBezTo>
                                    <a:pt x="0" y="16128"/>
                                    <a:pt x="1227" y="19296"/>
                                    <a:pt x="3191" y="21600"/>
                                  </a:cubicBezTo>
                                  <a:lnTo>
                                    <a:pt x="18655" y="21600"/>
                                  </a:lnTo>
                                  <a:cubicBezTo>
                                    <a:pt x="20373" y="19296"/>
                                    <a:pt x="21600" y="16128"/>
                                    <a:pt x="21600" y="12672"/>
                                  </a:cubicBezTo>
                                  <a:close/>
                                </a:path>
                              </a:pathLst>
                            </a:custGeom>
                            <a:grpFill/>
                            <a:ln w="12700">
                              <a:miter lim="400000"/>
                            </a:ln>
                          </wps:spPr>
                          <wps:bodyPr lIns="38100" tIns="38100" rIns="38100" bIns="38100" anchor="ctr"/>
                        </wps:wsp>
                        <wps:wsp>
                          <wps:cNvPr id="295" name="Circle"/>
                          <wps:cNvSpPr/>
                          <wps:spPr>
                            <a:xfrm>
                              <a:off x="1854200" y="1943100"/>
                              <a:ext cx="99061" cy="99061"/>
                            </a:xfrm>
                            <a:prstGeom prst="ellipse">
                              <a:avLst/>
                            </a:prstGeom>
                            <a:grpFill/>
                            <a:ln w="12700">
                              <a:miter lim="400000"/>
                            </a:ln>
                          </wps:spPr>
                          <wps:bodyPr lIns="38100" tIns="38100" rIns="38100" bIns="38100" anchor="ctr"/>
                        </wps:wsp>
                        <wps:wsp>
                          <wps:cNvPr id="296" name="Circle"/>
                          <wps:cNvSpPr/>
                          <wps:spPr>
                            <a:xfrm>
                              <a:off x="1892300" y="393700"/>
                              <a:ext cx="7621" cy="7621"/>
                            </a:xfrm>
                            <a:prstGeom prst="ellipse">
                              <a:avLst/>
                            </a:prstGeom>
                            <a:grpFill/>
                            <a:ln w="12700">
                              <a:miter lim="400000"/>
                            </a:ln>
                          </wps:spPr>
                          <wps:bodyPr lIns="38100" tIns="38100" rIns="38100" bIns="38100" anchor="ctr"/>
                        </wps:wsp>
                        <wps:wsp>
                          <wps:cNvPr id="297" name="Circle"/>
                          <wps:cNvSpPr/>
                          <wps:spPr>
                            <a:xfrm>
                              <a:off x="1866901" y="1562100"/>
                              <a:ext cx="68581" cy="68581"/>
                            </a:xfrm>
                            <a:prstGeom prst="ellipse">
                              <a:avLst/>
                            </a:prstGeom>
                            <a:solidFill>
                              <a:srgbClr val="FF6600"/>
                            </a:solidFill>
                            <a:ln w="12700">
                              <a:miter lim="400000"/>
                            </a:ln>
                          </wps:spPr>
                          <wps:bodyPr lIns="38100" tIns="38100" rIns="38100" bIns="38100" anchor="ctr"/>
                        </wps:wsp>
                        <wps:wsp>
                          <wps:cNvPr id="298" name="Circle"/>
                          <wps:cNvSpPr/>
                          <wps:spPr>
                            <a:xfrm>
                              <a:off x="1993900" y="596900"/>
                              <a:ext cx="15241" cy="15241"/>
                            </a:xfrm>
                            <a:prstGeom prst="ellipse">
                              <a:avLst/>
                            </a:prstGeom>
                            <a:grpFill/>
                            <a:ln w="12700">
                              <a:miter lim="400000"/>
                            </a:ln>
                          </wps:spPr>
                          <wps:bodyPr lIns="38100" tIns="38100" rIns="38100" bIns="38100" anchor="ctr"/>
                        </wps:wsp>
                        <wps:wsp>
                          <wps:cNvPr id="299" name="Circle"/>
                          <wps:cNvSpPr/>
                          <wps:spPr>
                            <a:xfrm>
                              <a:off x="1676400" y="1181100"/>
                              <a:ext cx="38100" cy="38100"/>
                            </a:xfrm>
                            <a:prstGeom prst="ellipse">
                              <a:avLst/>
                            </a:prstGeom>
                            <a:grpFill/>
                            <a:ln w="12700">
                              <a:miter lim="400000"/>
                            </a:ln>
                          </wps:spPr>
                          <wps:bodyPr lIns="38100" tIns="38100" rIns="38100" bIns="38100" anchor="ctr"/>
                        </wps:wsp>
                        <wps:wsp>
                          <wps:cNvPr id="300" name="Circle"/>
                          <wps:cNvSpPr/>
                          <wps:spPr>
                            <a:xfrm>
                              <a:off x="584200" y="2984500"/>
                              <a:ext cx="33021" cy="33021"/>
                            </a:xfrm>
                            <a:prstGeom prst="ellipse">
                              <a:avLst/>
                            </a:prstGeom>
                            <a:grpFill/>
                            <a:ln w="12700">
                              <a:miter lim="400000"/>
                            </a:ln>
                          </wps:spPr>
                          <wps:bodyPr lIns="38100" tIns="38100" rIns="38100" bIns="38100" anchor="ctr"/>
                        </wps:wsp>
                        <wps:wsp>
                          <wps:cNvPr id="301" name="Circle"/>
                          <wps:cNvSpPr/>
                          <wps:spPr>
                            <a:xfrm>
                              <a:off x="406400" y="1397000"/>
                              <a:ext cx="2541" cy="2541"/>
                            </a:xfrm>
                            <a:prstGeom prst="ellipse">
                              <a:avLst/>
                            </a:prstGeom>
                            <a:grpFill/>
                            <a:ln w="12700">
                              <a:miter lim="400000"/>
                            </a:ln>
                          </wps:spPr>
                          <wps:bodyPr lIns="38100" tIns="38100" rIns="38100" bIns="38100" anchor="ctr"/>
                        </wps:wsp>
                        <wps:wsp>
                          <wps:cNvPr id="302" name="Circle"/>
                          <wps:cNvSpPr/>
                          <wps:spPr>
                            <a:xfrm>
                              <a:off x="495300" y="1600200"/>
                              <a:ext cx="10160" cy="10160"/>
                            </a:xfrm>
                            <a:prstGeom prst="ellipse">
                              <a:avLst/>
                            </a:prstGeom>
                            <a:grpFill/>
                            <a:ln w="12700">
                              <a:miter lim="400000"/>
                            </a:ln>
                          </wps:spPr>
                          <wps:bodyPr lIns="38100" tIns="38100" rIns="38100" bIns="38100" anchor="ctr"/>
                        </wps:wsp>
                        <wps:wsp>
                          <wps:cNvPr id="303" name="Circle"/>
                          <wps:cNvSpPr/>
                          <wps:spPr>
                            <a:xfrm>
                              <a:off x="596900" y="2184400"/>
                              <a:ext cx="22860" cy="22860"/>
                            </a:xfrm>
                            <a:prstGeom prst="ellipse">
                              <a:avLst/>
                            </a:prstGeom>
                            <a:grpFill/>
                            <a:ln w="12700">
                              <a:miter lim="400000"/>
                            </a:ln>
                          </wps:spPr>
                          <wps:bodyPr lIns="38100" tIns="38100" rIns="38100" bIns="38100" anchor="ctr"/>
                        </wps:wsp>
                        <wps:wsp>
                          <wps:cNvPr id="304" name="Circle"/>
                          <wps:cNvSpPr/>
                          <wps:spPr>
                            <a:xfrm>
                              <a:off x="584200" y="2578100"/>
                              <a:ext cx="30481" cy="30481"/>
                            </a:xfrm>
                            <a:prstGeom prst="ellipse">
                              <a:avLst/>
                            </a:prstGeom>
                            <a:grpFill/>
                            <a:ln w="12700">
                              <a:miter lim="400000"/>
                            </a:ln>
                          </wps:spPr>
                          <wps:bodyPr lIns="38100" tIns="38100" rIns="38100" bIns="38100" anchor="ctr"/>
                        </wps:wsp>
                        <wps:wsp>
                          <wps:cNvPr id="305" name="Circle"/>
                          <wps:cNvSpPr/>
                          <wps:spPr>
                            <a:xfrm>
                              <a:off x="495300" y="1193800"/>
                              <a:ext cx="5081" cy="5081"/>
                            </a:xfrm>
                            <a:prstGeom prst="ellipse">
                              <a:avLst/>
                            </a:prstGeom>
                            <a:grpFill/>
                            <a:ln w="12700">
                              <a:miter lim="400000"/>
                            </a:ln>
                          </wps:spPr>
                          <wps:bodyPr lIns="38100" tIns="38100" rIns="38100" bIns="38100" anchor="ctr"/>
                        </wps:wsp>
                        <wps:wsp>
                          <wps:cNvPr id="306" name="Circle"/>
                          <wps:cNvSpPr/>
                          <wps:spPr>
                            <a:xfrm>
                              <a:off x="482600" y="2781300"/>
                              <a:ext cx="33021" cy="33021"/>
                            </a:xfrm>
                            <a:prstGeom prst="ellipse">
                              <a:avLst/>
                            </a:prstGeom>
                            <a:grpFill/>
                            <a:ln w="12700">
                              <a:miter lim="400000"/>
                            </a:ln>
                          </wps:spPr>
                          <wps:bodyPr lIns="38100" tIns="38100" rIns="38100" bIns="38100" anchor="ctr"/>
                        </wps:wsp>
                        <wps:wsp>
                          <wps:cNvPr id="307" name="Circle"/>
                          <wps:cNvSpPr/>
                          <wps:spPr>
                            <a:xfrm>
                              <a:off x="406400" y="1790700"/>
                              <a:ext cx="7621" cy="7621"/>
                            </a:xfrm>
                            <a:prstGeom prst="ellipse">
                              <a:avLst/>
                            </a:prstGeom>
                            <a:grpFill/>
                            <a:ln w="12700">
                              <a:miter lim="400000"/>
                            </a:ln>
                          </wps:spPr>
                          <wps:bodyPr lIns="38100" tIns="38100" rIns="38100" bIns="38100" anchor="ctr"/>
                        </wps:wsp>
                        <wps:wsp>
                          <wps:cNvPr id="308" name="Circle"/>
                          <wps:cNvSpPr/>
                          <wps:spPr>
                            <a:xfrm>
                              <a:off x="495300" y="1993900"/>
                              <a:ext cx="20320" cy="20320"/>
                            </a:xfrm>
                            <a:prstGeom prst="ellipse">
                              <a:avLst/>
                            </a:prstGeom>
                            <a:grpFill/>
                            <a:ln w="12700">
                              <a:miter lim="400000"/>
                            </a:ln>
                          </wps:spPr>
                          <wps:bodyPr lIns="38100" tIns="38100" rIns="38100" bIns="38100" anchor="ctr"/>
                        </wps:wsp>
                        <wps:wsp>
                          <wps:cNvPr id="309" name="Circle"/>
                          <wps:cNvSpPr/>
                          <wps:spPr>
                            <a:xfrm>
                              <a:off x="495300" y="2387600"/>
                              <a:ext cx="27941" cy="27941"/>
                            </a:xfrm>
                            <a:prstGeom prst="ellipse">
                              <a:avLst/>
                            </a:prstGeom>
                            <a:grpFill/>
                            <a:ln w="12700">
                              <a:miter lim="400000"/>
                            </a:ln>
                          </wps:spPr>
                          <wps:bodyPr lIns="38100" tIns="38100" rIns="38100" bIns="38100" anchor="ctr"/>
                        </wps:wsp>
                        <wps:wsp>
                          <wps:cNvPr id="310" name="Circle"/>
                          <wps:cNvSpPr/>
                          <wps:spPr>
                            <a:xfrm>
                              <a:off x="596900" y="1790700"/>
                              <a:ext cx="15241" cy="15241"/>
                            </a:xfrm>
                            <a:prstGeom prst="ellipse">
                              <a:avLst/>
                            </a:prstGeom>
                            <a:grpFill/>
                            <a:ln w="12700">
                              <a:miter lim="400000"/>
                            </a:ln>
                          </wps:spPr>
                          <wps:bodyPr lIns="38100" tIns="38100" rIns="38100" bIns="38100" anchor="ctr"/>
                        </wps:wsp>
                        <wps:wsp>
                          <wps:cNvPr id="311" name="Line"/>
                          <wps:cNvCnPr/>
                          <wps:spPr>
                            <a:xfrm>
                              <a:off x="698500" y="800100"/>
                              <a:ext cx="12700" cy="12700"/>
                            </a:xfrm>
                            <a:prstGeom prst="line">
                              <a:avLst/>
                            </a:prstGeom>
                            <a:grpFill/>
                            <a:ln w="12700">
                              <a:miter lim="400000"/>
                            </a:ln>
                          </wps:spPr>
                          <wps:bodyPr/>
                        </wps:wsp>
                        <wps:wsp>
                          <wps:cNvPr id="312" name="Circle"/>
                          <wps:cNvSpPr/>
                          <wps:spPr>
                            <a:xfrm>
                              <a:off x="698500" y="1587500"/>
                              <a:ext cx="17781" cy="17781"/>
                            </a:xfrm>
                            <a:prstGeom prst="ellipse">
                              <a:avLst/>
                            </a:prstGeom>
                            <a:grpFill/>
                            <a:ln w="12700">
                              <a:miter lim="400000"/>
                            </a:ln>
                          </wps:spPr>
                          <wps:bodyPr lIns="38100" tIns="38100" rIns="38100" bIns="38100" anchor="ctr"/>
                        </wps:wsp>
                        <wps:wsp>
                          <wps:cNvPr id="313" name="Circle"/>
                          <wps:cNvSpPr/>
                          <wps:spPr>
                            <a:xfrm>
                              <a:off x="698500" y="1193800"/>
                              <a:ext cx="7621" cy="7621"/>
                            </a:xfrm>
                            <a:prstGeom prst="ellipse">
                              <a:avLst/>
                            </a:prstGeom>
                            <a:grpFill/>
                            <a:ln w="12700">
                              <a:miter lim="400000"/>
                            </a:ln>
                          </wps:spPr>
                          <wps:bodyPr lIns="38100" tIns="38100" rIns="38100" bIns="38100" anchor="ctr"/>
                        </wps:wsp>
                        <wps:wsp>
                          <wps:cNvPr id="314" name="Circle"/>
                          <wps:cNvSpPr/>
                          <wps:spPr>
                            <a:xfrm>
                              <a:off x="787400" y="2578100"/>
                              <a:ext cx="43181" cy="43181"/>
                            </a:xfrm>
                            <a:prstGeom prst="ellipse">
                              <a:avLst/>
                            </a:prstGeom>
                            <a:grpFill/>
                            <a:ln w="12700">
                              <a:miter lim="400000"/>
                            </a:ln>
                          </wps:spPr>
                          <wps:bodyPr lIns="38100" tIns="38100" rIns="38100" bIns="38100" anchor="ctr"/>
                        </wps:wsp>
                        <wps:wsp>
                          <wps:cNvPr id="315" name="Circle"/>
                          <wps:cNvSpPr/>
                          <wps:spPr>
                            <a:xfrm>
                              <a:off x="774700" y="2971800"/>
                              <a:ext cx="45720" cy="45720"/>
                            </a:xfrm>
                            <a:prstGeom prst="ellipse">
                              <a:avLst/>
                            </a:prstGeom>
                            <a:grpFill/>
                            <a:ln w="12700">
                              <a:miter lim="400000"/>
                            </a:ln>
                          </wps:spPr>
                          <wps:bodyPr lIns="38100" tIns="38100" rIns="38100" bIns="38100" anchor="ctr"/>
                        </wps:wsp>
                        <wps:wsp>
                          <wps:cNvPr id="316" name="Circle"/>
                          <wps:cNvSpPr/>
                          <wps:spPr>
                            <a:xfrm>
                              <a:off x="596900" y="1397000"/>
                              <a:ext cx="7621" cy="7621"/>
                            </a:xfrm>
                            <a:prstGeom prst="ellipse">
                              <a:avLst/>
                            </a:prstGeom>
                            <a:grpFill/>
                            <a:ln w="12700">
                              <a:miter lim="400000"/>
                            </a:ln>
                          </wps:spPr>
                          <wps:bodyPr lIns="38100" tIns="38100" rIns="38100" bIns="38100" anchor="ctr"/>
                        </wps:wsp>
                        <wps:wsp>
                          <wps:cNvPr id="317" name="Circle"/>
                          <wps:cNvSpPr/>
                          <wps:spPr>
                            <a:xfrm>
                              <a:off x="685800" y="1981200"/>
                              <a:ext cx="27941" cy="27941"/>
                            </a:xfrm>
                            <a:prstGeom prst="ellipse">
                              <a:avLst/>
                            </a:prstGeom>
                            <a:grpFill/>
                            <a:ln w="12700">
                              <a:miter lim="400000"/>
                            </a:ln>
                          </wps:spPr>
                          <wps:bodyPr lIns="38100" tIns="38100" rIns="38100" bIns="38100" anchor="ctr"/>
                        </wps:wsp>
                        <wps:wsp>
                          <wps:cNvPr id="318" name="Circle"/>
                          <wps:cNvSpPr/>
                          <wps:spPr>
                            <a:xfrm>
                              <a:off x="685800" y="2768600"/>
                              <a:ext cx="45720" cy="45720"/>
                            </a:xfrm>
                            <a:prstGeom prst="ellipse">
                              <a:avLst/>
                            </a:prstGeom>
                            <a:grpFill/>
                            <a:ln w="12700">
                              <a:miter lim="400000"/>
                            </a:ln>
                          </wps:spPr>
                          <wps:bodyPr lIns="38100" tIns="38100" rIns="38100" bIns="38100" anchor="ctr"/>
                        </wps:wsp>
                        <wps:wsp>
                          <wps:cNvPr id="319" name="Line"/>
                          <wps:cNvCnPr/>
                          <wps:spPr>
                            <a:xfrm>
                              <a:off x="609600" y="1003300"/>
                              <a:ext cx="12700" cy="12700"/>
                            </a:xfrm>
                            <a:prstGeom prst="line">
                              <a:avLst/>
                            </a:prstGeom>
                            <a:grpFill/>
                            <a:ln w="12700">
                              <a:miter lim="400000"/>
                            </a:ln>
                          </wps:spPr>
                          <wps:bodyPr/>
                        </wps:wsp>
                        <wps:wsp>
                          <wps:cNvPr id="320" name="Circle"/>
                          <wps:cNvSpPr/>
                          <wps:spPr>
                            <a:xfrm>
                              <a:off x="685800" y="2374900"/>
                              <a:ext cx="38100" cy="38100"/>
                            </a:xfrm>
                            <a:prstGeom prst="ellipse">
                              <a:avLst/>
                            </a:prstGeom>
                            <a:grpFill/>
                            <a:ln w="12700">
                              <a:miter lim="400000"/>
                            </a:ln>
                          </wps:spPr>
                          <wps:bodyPr lIns="38100" tIns="38100" rIns="38100" bIns="38100" anchor="ctr"/>
                        </wps:wsp>
                        <wps:wsp>
                          <wps:cNvPr id="321" name="Circle"/>
                          <wps:cNvSpPr/>
                          <wps:spPr>
                            <a:xfrm>
                              <a:off x="101600" y="1600200"/>
                              <a:ext cx="2541" cy="2541"/>
                            </a:xfrm>
                            <a:prstGeom prst="ellipse">
                              <a:avLst/>
                            </a:prstGeom>
                            <a:grpFill/>
                            <a:ln w="12700">
                              <a:miter lim="400000"/>
                            </a:ln>
                          </wps:spPr>
                          <wps:bodyPr lIns="38100" tIns="38100" rIns="38100" bIns="38100" anchor="ctr"/>
                        </wps:wsp>
                        <wps:wsp>
                          <wps:cNvPr id="322" name="Circle"/>
                          <wps:cNvSpPr/>
                          <wps:spPr>
                            <a:xfrm>
                              <a:off x="101600" y="2794000"/>
                              <a:ext cx="12700" cy="12700"/>
                            </a:xfrm>
                            <a:prstGeom prst="ellipse">
                              <a:avLst/>
                            </a:prstGeom>
                            <a:grpFill/>
                            <a:ln w="12700">
                              <a:miter lim="400000"/>
                            </a:ln>
                          </wps:spPr>
                          <wps:bodyPr lIns="38100" tIns="38100" rIns="38100" bIns="38100" anchor="ctr"/>
                        </wps:wsp>
                        <wps:wsp>
                          <wps:cNvPr id="323" name="Shape"/>
                          <wps:cNvSpPr/>
                          <wps:spPr>
                            <a:xfrm>
                              <a:off x="2539999" y="1765300"/>
                              <a:ext cx="8892" cy="60961"/>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0"/>
                                  </a:lnTo>
                                  <a:cubicBezTo>
                                    <a:pt x="6172" y="3150"/>
                                    <a:pt x="0" y="6750"/>
                                    <a:pt x="0" y="10800"/>
                                  </a:cubicBezTo>
                                  <a:cubicBezTo>
                                    <a:pt x="0" y="14850"/>
                                    <a:pt x="6172" y="18450"/>
                                    <a:pt x="21600" y="21600"/>
                                  </a:cubicBezTo>
                                  <a:close/>
                                </a:path>
                              </a:pathLst>
                            </a:custGeom>
                            <a:grpFill/>
                            <a:ln w="12700">
                              <a:miter lim="400000"/>
                            </a:ln>
                          </wps:spPr>
                          <wps:bodyPr lIns="38100" tIns="38100" rIns="38100" bIns="38100" anchor="ctr"/>
                        </wps:wsp>
                        <wps:wsp>
                          <wps:cNvPr id="324" name="Circle"/>
                          <wps:cNvSpPr/>
                          <wps:spPr>
                            <a:xfrm>
                              <a:off x="787400" y="2184400"/>
                              <a:ext cx="33021" cy="33021"/>
                            </a:xfrm>
                            <a:prstGeom prst="ellipse">
                              <a:avLst/>
                            </a:prstGeom>
                            <a:grpFill/>
                            <a:ln w="12700">
                              <a:miter lim="400000"/>
                            </a:ln>
                          </wps:spPr>
                          <wps:bodyPr lIns="38100" tIns="38100" rIns="38100" bIns="38100" anchor="ctr"/>
                        </wps:wsp>
                        <wps:wsp>
                          <wps:cNvPr id="325" name="Circle"/>
                          <wps:cNvSpPr/>
                          <wps:spPr>
                            <a:xfrm>
                              <a:off x="101600" y="1993900"/>
                              <a:ext cx="5081" cy="5081"/>
                            </a:xfrm>
                            <a:prstGeom prst="ellipse">
                              <a:avLst/>
                            </a:prstGeom>
                            <a:grpFill/>
                            <a:ln w="12700">
                              <a:miter lim="400000"/>
                            </a:ln>
                          </wps:spPr>
                          <wps:bodyPr lIns="38100" tIns="38100" rIns="38100" bIns="38100" anchor="ctr"/>
                        </wps:wsp>
                        <wps:wsp>
                          <wps:cNvPr id="326" name="Circle"/>
                          <wps:cNvSpPr/>
                          <wps:spPr>
                            <a:xfrm>
                              <a:off x="0" y="2197100"/>
                              <a:ext cx="2541" cy="2541"/>
                            </a:xfrm>
                            <a:prstGeom prst="ellipse">
                              <a:avLst/>
                            </a:prstGeom>
                            <a:grpFill/>
                            <a:ln w="12700">
                              <a:miter lim="400000"/>
                            </a:ln>
                          </wps:spPr>
                          <wps:bodyPr lIns="38100" tIns="38100" rIns="38100" bIns="38100" anchor="ctr"/>
                        </wps:wsp>
                        <wps:wsp>
                          <wps:cNvPr id="327" name="Line"/>
                          <wps:cNvCnPr/>
                          <wps:spPr>
                            <a:xfrm>
                              <a:off x="0" y="1803400"/>
                              <a:ext cx="12700" cy="12700"/>
                            </a:xfrm>
                            <a:prstGeom prst="line">
                              <a:avLst/>
                            </a:prstGeom>
                            <a:grpFill/>
                            <a:ln w="12700">
                              <a:miter lim="400000"/>
                            </a:ln>
                          </wps:spPr>
                          <wps:bodyPr/>
                        </wps:wsp>
                        <wps:wsp>
                          <wps:cNvPr id="328" name="Shape"/>
                          <wps:cNvSpPr/>
                          <wps:spPr>
                            <a:xfrm>
                              <a:off x="1358900" y="2946399"/>
                              <a:ext cx="93981" cy="86362"/>
                            </a:xfrm>
                            <a:custGeom>
                              <a:avLst/>
                              <a:gdLst/>
                              <a:ahLst/>
                              <a:cxnLst>
                                <a:cxn ang="0">
                                  <a:pos x="wd2" y="hd2"/>
                                </a:cxn>
                                <a:cxn ang="5400000">
                                  <a:pos x="wd2" y="hd2"/>
                                </a:cxn>
                                <a:cxn ang="10800000">
                                  <a:pos x="wd2" y="hd2"/>
                                </a:cxn>
                                <a:cxn ang="16200000">
                                  <a:pos x="wd2" y="hd2"/>
                                </a:cxn>
                              </a:cxnLst>
                              <a:rect l="0" t="0" r="r" b="b"/>
                              <a:pathLst>
                                <a:path w="21600" h="21600" extrusionOk="0">
                                  <a:moveTo>
                                    <a:pt x="21600" y="11753"/>
                                  </a:moveTo>
                                  <a:cubicBezTo>
                                    <a:pt x="21600" y="5400"/>
                                    <a:pt x="16638" y="0"/>
                                    <a:pt x="10800" y="0"/>
                                  </a:cubicBezTo>
                                  <a:cubicBezTo>
                                    <a:pt x="4962" y="0"/>
                                    <a:pt x="0" y="5400"/>
                                    <a:pt x="0" y="11753"/>
                                  </a:cubicBezTo>
                                  <a:cubicBezTo>
                                    <a:pt x="0" y="15882"/>
                                    <a:pt x="2043" y="19694"/>
                                    <a:pt x="5254" y="21600"/>
                                  </a:cubicBezTo>
                                  <a:lnTo>
                                    <a:pt x="16346" y="21600"/>
                                  </a:lnTo>
                                  <a:cubicBezTo>
                                    <a:pt x="19265" y="19694"/>
                                    <a:pt x="21600" y="15882"/>
                                    <a:pt x="21600" y="11753"/>
                                  </a:cubicBezTo>
                                  <a:close/>
                                </a:path>
                              </a:pathLst>
                            </a:custGeom>
                            <a:grpFill/>
                            <a:ln w="12700">
                              <a:miter lim="400000"/>
                            </a:ln>
                          </wps:spPr>
                          <wps:bodyPr lIns="38100" tIns="38100" rIns="38100" bIns="38100" anchor="ctr"/>
                        </wps:wsp>
                        <wps:wsp>
                          <wps:cNvPr id="329" name="Circle"/>
                          <wps:cNvSpPr/>
                          <wps:spPr>
                            <a:xfrm>
                              <a:off x="0" y="2997200"/>
                              <a:ext cx="7621" cy="7621"/>
                            </a:xfrm>
                            <a:prstGeom prst="ellipse">
                              <a:avLst/>
                            </a:prstGeom>
                            <a:grpFill/>
                            <a:ln w="12700">
                              <a:miter lim="400000"/>
                            </a:ln>
                          </wps:spPr>
                          <wps:bodyPr lIns="38100" tIns="38100" rIns="38100" bIns="38100" anchor="ctr"/>
                        </wps:wsp>
                        <wps:wsp>
                          <wps:cNvPr id="330" name="Circle"/>
                          <wps:cNvSpPr/>
                          <wps:spPr>
                            <a:xfrm>
                              <a:off x="203200" y="2984500"/>
                              <a:ext cx="15241" cy="15241"/>
                            </a:xfrm>
                            <a:prstGeom prst="ellipse">
                              <a:avLst/>
                            </a:prstGeom>
                            <a:grpFill/>
                            <a:ln w="12700">
                              <a:miter lim="400000"/>
                            </a:ln>
                          </wps:spPr>
                          <wps:bodyPr lIns="38100" tIns="38100" rIns="38100" bIns="38100" anchor="ctr"/>
                        </wps:wsp>
                        <wps:wsp>
                          <wps:cNvPr id="331" name="Circle"/>
                          <wps:cNvSpPr/>
                          <wps:spPr>
                            <a:xfrm>
                              <a:off x="0" y="2590800"/>
                              <a:ext cx="5081" cy="5081"/>
                            </a:xfrm>
                            <a:prstGeom prst="ellipse">
                              <a:avLst/>
                            </a:prstGeom>
                            <a:grpFill/>
                            <a:ln w="12700">
                              <a:miter lim="400000"/>
                            </a:ln>
                          </wps:spPr>
                          <wps:bodyPr lIns="38100" tIns="38100" rIns="38100" bIns="38100" anchor="ctr"/>
                        </wps:wsp>
                        <wps:wsp>
                          <wps:cNvPr id="332" name="Circle"/>
                          <wps:cNvSpPr/>
                          <wps:spPr>
                            <a:xfrm>
                              <a:off x="393700" y="2984500"/>
                              <a:ext cx="22860" cy="22860"/>
                            </a:xfrm>
                            <a:prstGeom prst="ellipse">
                              <a:avLst/>
                            </a:prstGeom>
                            <a:grpFill/>
                            <a:ln w="12700">
                              <a:miter lim="400000"/>
                            </a:ln>
                          </wps:spPr>
                          <wps:bodyPr lIns="38100" tIns="38100" rIns="38100" bIns="38100" anchor="ctr"/>
                        </wps:wsp>
                        <wps:wsp>
                          <wps:cNvPr id="333" name="Line"/>
                          <wps:cNvCnPr/>
                          <wps:spPr>
                            <a:xfrm>
                              <a:off x="304800" y="1206500"/>
                              <a:ext cx="12700" cy="12700"/>
                            </a:xfrm>
                            <a:prstGeom prst="line">
                              <a:avLst/>
                            </a:prstGeom>
                            <a:grpFill/>
                            <a:ln w="12700">
                              <a:miter lim="400000"/>
                            </a:ln>
                          </wps:spPr>
                          <wps:bodyPr/>
                        </wps:wsp>
                        <wps:wsp>
                          <wps:cNvPr id="334" name="Circle"/>
                          <wps:cNvSpPr/>
                          <wps:spPr>
                            <a:xfrm>
                              <a:off x="304800" y="1600200"/>
                              <a:ext cx="5081" cy="5081"/>
                            </a:xfrm>
                            <a:prstGeom prst="ellipse">
                              <a:avLst/>
                            </a:prstGeom>
                            <a:grpFill/>
                            <a:ln w="12700">
                              <a:miter lim="400000"/>
                            </a:ln>
                          </wps:spPr>
                          <wps:bodyPr lIns="38100" tIns="38100" rIns="38100" bIns="38100" anchor="ctr"/>
                        </wps:wsp>
                        <wps:wsp>
                          <wps:cNvPr id="335" name="Circle"/>
                          <wps:cNvSpPr/>
                          <wps:spPr>
                            <a:xfrm>
                              <a:off x="393700" y="2590800"/>
                              <a:ext cx="20320" cy="20320"/>
                            </a:xfrm>
                            <a:prstGeom prst="ellipse">
                              <a:avLst/>
                            </a:prstGeom>
                            <a:grpFill/>
                            <a:ln w="12700">
                              <a:miter lim="400000"/>
                            </a:ln>
                          </wps:spPr>
                          <wps:bodyPr lIns="38100" tIns="38100" rIns="38100" bIns="38100" anchor="ctr"/>
                        </wps:wsp>
                        <wps:wsp>
                          <wps:cNvPr id="336" name="Circle"/>
                          <wps:cNvSpPr/>
                          <wps:spPr>
                            <a:xfrm>
                              <a:off x="292100" y="1993900"/>
                              <a:ext cx="12700" cy="12700"/>
                            </a:xfrm>
                            <a:prstGeom prst="ellipse">
                              <a:avLst/>
                            </a:prstGeom>
                            <a:grpFill/>
                            <a:ln w="12700">
                              <a:miter lim="400000"/>
                            </a:ln>
                          </wps:spPr>
                          <wps:bodyPr lIns="38100" tIns="38100" rIns="38100" bIns="38100" anchor="ctr"/>
                        </wps:wsp>
                        <wps:wsp>
                          <wps:cNvPr id="337" name="Circle"/>
                          <wps:cNvSpPr/>
                          <wps:spPr>
                            <a:xfrm>
                              <a:off x="393700" y="2184400"/>
                              <a:ext cx="15241" cy="15241"/>
                            </a:xfrm>
                            <a:prstGeom prst="ellipse">
                              <a:avLst/>
                            </a:prstGeom>
                            <a:grpFill/>
                            <a:ln w="12700">
                              <a:miter lim="400000"/>
                            </a:ln>
                          </wps:spPr>
                          <wps:bodyPr lIns="38100" tIns="38100" rIns="38100" bIns="38100" anchor="ctr"/>
                        </wps:wsp>
                        <wps:wsp>
                          <wps:cNvPr id="338" name="Circle"/>
                          <wps:cNvSpPr/>
                          <wps:spPr>
                            <a:xfrm>
                              <a:off x="203200" y="1803400"/>
                              <a:ext cx="2541" cy="2541"/>
                            </a:xfrm>
                            <a:prstGeom prst="ellipse">
                              <a:avLst/>
                            </a:prstGeom>
                            <a:grpFill/>
                            <a:ln w="12700">
                              <a:miter lim="400000"/>
                            </a:ln>
                          </wps:spPr>
                          <wps:bodyPr lIns="38100" tIns="38100" rIns="38100" bIns="38100" anchor="ctr"/>
                        </wps:wsp>
                        <wps:wsp>
                          <wps:cNvPr id="339" name="Circle"/>
                          <wps:cNvSpPr/>
                          <wps:spPr>
                            <a:xfrm>
                              <a:off x="203200" y="2590800"/>
                              <a:ext cx="12700" cy="12700"/>
                            </a:xfrm>
                            <a:prstGeom prst="ellipse">
                              <a:avLst/>
                            </a:prstGeom>
                            <a:grpFill/>
                            <a:ln w="12700">
                              <a:miter lim="400000"/>
                            </a:ln>
                          </wps:spPr>
                          <wps:bodyPr lIns="38100" tIns="38100" rIns="38100" bIns="38100" anchor="ctr"/>
                        </wps:wsp>
                        <wps:wsp>
                          <wps:cNvPr id="340" name="Circle"/>
                          <wps:cNvSpPr/>
                          <wps:spPr>
                            <a:xfrm>
                              <a:off x="292100" y="2387600"/>
                              <a:ext cx="17781" cy="17781"/>
                            </a:xfrm>
                            <a:prstGeom prst="ellipse">
                              <a:avLst/>
                            </a:prstGeom>
                            <a:grpFill/>
                            <a:ln w="12700">
                              <a:miter lim="400000"/>
                            </a:ln>
                          </wps:spPr>
                          <wps:bodyPr lIns="38100" tIns="38100" rIns="38100" bIns="38100" anchor="ctr"/>
                        </wps:wsp>
                        <wps:wsp>
                          <wps:cNvPr id="341" name="Circle"/>
                          <wps:cNvSpPr/>
                          <wps:spPr>
                            <a:xfrm>
                              <a:off x="203200" y="2197100"/>
                              <a:ext cx="7621" cy="7621"/>
                            </a:xfrm>
                            <a:prstGeom prst="ellipse">
                              <a:avLst/>
                            </a:prstGeom>
                            <a:grpFill/>
                            <a:ln w="12700">
                              <a:miter lim="400000"/>
                            </a:ln>
                          </wps:spPr>
                          <wps:bodyPr lIns="38100" tIns="38100" rIns="38100" bIns="38100" anchor="ctr"/>
                        </wps:wsp>
                        <wps:wsp>
                          <wps:cNvPr id="342" name="Circle"/>
                          <wps:cNvSpPr/>
                          <wps:spPr>
                            <a:xfrm>
                              <a:off x="292100" y="2781300"/>
                              <a:ext cx="22860" cy="22860"/>
                            </a:xfrm>
                            <a:prstGeom prst="ellipse">
                              <a:avLst/>
                            </a:prstGeom>
                            <a:grpFill/>
                            <a:ln w="12700">
                              <a:miter lim="400000"/>
                            </a:ln>
                          </wps:spPr>
                          <wps:bodyPr lIns="38100" tIns="38100" rIns="38100" bIns="38100" anchor="ctr"/>
                        </wps:wsp>
                        <wps:wsp>
                          <wps:cNvPr id="343" name="Circle"/>
                          <wps:cNvSpPr/>
                          <wps:spPr>
                            <a:xfrm>
                              <a:off x="101600" y="2387600"/>
                              <a:ext cx="10160" cy="10160"/>
                            </a:xfrm>
                            <a:prstGeom prst="ellipse">
                              <a:avLst/>
                            </a:prstGeom>
                            <a:grpFill/>
                            <a:ln w="12700">
                              <a:miter lim="400000"/>
                            </a:ln>
                          </wps:spPr>
                          <wps:bodyPr lIns="38100" tIns="38100" rIns="38100" bIns="38100" anchor="ctr"/>
                        </wps:wsp>
                        <wps:wsp>
                          <wps:cNvPr id="344" name="Circle"/>
                          <wps:cNvSpPr/>
                          <wps:spPr>
                            <a:xfrm>
                              <a:off x="1206500" y="596900"/>
                              <a:ext cx="2541" cy="2541"/>
                            </a:xfrm>
                            <a:prstGeom prst="ellipse">
                              <a:avLst/>
                            </a:prstGeom>
                            <a:grpFill/>
                            <a:ln w="12700">
                              <a:miter lim="400000"/>
                            </a:ln>
                          </wps:spPr>
                          <wps:bodyPr lIns="38100" tIns="38100" rIns="38100" bIns="38100" anchor="ctr"/>
                        </wps:wsp>
                        <wps:wsp>
                          <wps:cNvPr id="345" name="Circle"/>
                          <wps:cNvSpPr/>
                          <wps:spPr>
                            <a:xfrm>
                              <a:off x="1193801" y="990600"/>
                              <a:ext cx="12700" cy="12700"/>
                            </a:xfrm>
                            <a:prstGeom prst="ellipse">
                              <a:avLst/>
                            </a:prstGeom>
                            <a:grpFill/>
                            <a:ln w="12700">
                              <a:miter lim="400000"/>
                            </a:ln>
                          </wps:spPr>
                          <wps:bodyPr lIns="38100" tIns="38100" rIns="38100" bIns="38100" anchor="ctr"/>
                        </wps:wsp>
                        <wps:wsp>
                          <wps:cNvPr id="346" name="Circle"/>
                          <wps:cNvSpPr/>
                          <wps:spPr>
                            <a:xfrm>
                              <a:off x="1193801" y="1384300"/>
                              <a:ext cx="25400" cy="25400"/>
                            </a:xfrm>
                            <a:prstGeom prst="ellipse">
                              <a:avLst/>
                            </a:prstGeom>
                            <a:grpFill/>
                            <a:ln w="12700">
                              <a:miter lim="400000"/>
                            </a:ln>
                          </wps:spPr>
                          <wps:bodyPr lIns="38100" tIns="38100" rIns="38100" bIns="38100" anchor="ctr"/>
                        </wps:wsp>
                        <wps:wsp>
                          <wps:cNvPr id="347" name="Circle"/>
                          <wps:cNvSpPr/>
                          <wps:spPr>
                            <a:xfrm>
                              <a:off x="1257300" y="2362200"/>
                              <a:ext cx="78740" cy="78740"/>
                            </a:xfrm>
                            <a:prstGeom prst="ellipse">
                              <a:avLst/>
                            </a:prstGeom>
                            <a:grpFill/>
                            <a:ln w="12700">
                              <a:miter lim="400000"/>
                            </a:ln>
                          </wps:spPr>
                          <wps:bodyPr lIns="38100" tIns="38100" rIns="38100" bIns="38100" anchor="ctr"/>
                        </wps:wsp>
                        <wps:wsp>
                          <wps:cNvPr id="348" name="Circle"/>
                          <wps:cNvSpPr/>
                          <wps:spPr>
                            <a:xfrm>
                              <a:off x="1257300" y="2755900"/>
                              <a:ext cx="91440" cy="91440"/>
                            </a:xfrm>
                            <a:prstGeom prst="ellipse">
                              <a:avLst/>
                            </a:prstGeom>
                            <a:grpFill/>
                            <a:ln w="12700">
                              <a:miter lim="400000"/>
                            </a:ln>
                          </wps:spPr>
                          <wps:bodyPr lIns="38100" tIns="38100" rIns="38100" bIns="38100" anchor="ctr"/>
                        </wps:wsp>
                        <wps:wsp>
                          <wps:cNvPr id="349" name="Circle"/>
                          <wps:cNvSpPr/>
                          <wps:spPr>
                            <a:xfrm>
                              <a:off x="1168400" y="2565400"/>
                              <a:ext cx="68581" cy="68581"/>
                            </a:xfrm>
                            <a:prstGeom prst="ellipse">
                              <a:avLst/>
                            </a:prstGeom>
                            <a:grpFill/>
                            <a:ln w="12700">
                              <a:miter lim="400000"/>
                            </a:ln>
                          </wps:spPr>
                          <wps:bodyPr lIns="38100" tIns="38100" rIns="38100" bIns="38100" anchor="ctr"/>
                        </wps:wsp>
                        <wps:wsp>
                          <wps:cNvPr id="350" name="Circle"/>
                          <wps:cNvSpPr/>
                          <wps:spPr>
                            <a:xfrm>
                              <a:off x="1168400" y="2959100"/>
                              <a:ext cx="76200" cy="76200"/>
                            </a:xfrm>
                            <a:prstGeom prst="ellipse">
                              <a:avLst/>
                            </a:prstGeom>
                            <a:grpFill/>
                            <a:ln w="12700">
                              <a:miter lim="400000"/>
                            </a:ln>
                          </wps:spPr>
                          <wps:bodyPr lIns="38100" tIns="38100" rIns="38100" bIns="38100" anchor="ctr"/>
                        </wps:wsp>
                        <wps:wsp>
                          <wps:cNvPr id="351" name="Circle"/>
                          <wps:cNvSpPr/>
                          <wps:spPr>
                            <a:xfrm>
                              <a:off x="1181100" y="1778000"/>
                              <a:ext cx="43181" cy="43181"/>
                            </a:xfrm>
                            <a:prstGeom prst="ellipse">
                              <a:avLst/>
                            </a:prstGeom>
                            <a:grpFill/>
                            <a:ln w="12700">
                              <a:miter lim="400000"/>
                            </a:ln>
                          </wps:spPr>
                          <wps:bodyPr lIns="38100" tIns="38100" rIns="38100" bIns="38100" anchor="ctr"/>
                        </wps:wsp>
                        <wps:wsp>
                          <wps:cNvPr id="352" name="Circle"/>
                          <wps:cNvSpPr/>
                          <wps:spPr>
                            <a:xfrm>
                              <a:off x="1270000" y="1968500"/>
                              <a:ext cx="60961" cy="60961"/>
                            </a:xfrm>
                            <a:prstGeom prst="ellipse">
                              <a:avLst/>
                            </a:prstGeom>
                            <a:grpFill/>
                            <a:ln w="12700">
                              <a:miter lim="400000"/>
                            </a:ln>
                          </wps:spPr>
                          <wps:bodyPr lIns="38100" tIns="38100" rIns="38100" bIns="38100" anchor="ctr"/>
                        </wps:wsp>
                        <wps:wsp>
                          <wps:cNvPr id="353" name="Circle"/>
                          <wps:cNvSpPr/>
                          <wps:spPr>
                            <a:xfrm>
                              <a:off x="1168400" y="2171700"/>
                              <a:ext cx="55881" cy="55881"/>
                            </a:xfrm>
                            <a:prstGeom prst="ellipse">
                              <a:avLst/>
                            </a:prstGeom>
                            <a:grpFill/>
                            <a:ln w="12700">
                              <a:miter lim="400000"/>
                            </a:ln>
                          </wps:spPr>
                          <wps:bodyPr lIns="38100" tIns="38100" rIns="38100" bIns="38100" anchor="ctr"/>
                        </wps:wsp>
                        <wps:wsp>
                          <wps:cNvPr id="354" name="Circle"/>
                          <wps:cNvSpPr/>
                          <wps:spPr>
                            <a:xfrm>
                              <a:off x="1358900" y="2552700"/>
                              <a:ext cx="86361" cy="86361"/>
                            </a:xfrm>
                            <a:prstGeom prst="ellipse">
                              <a:avLst/>
                            </a:prstGeom>
                            <a:grpFill/>
                            <a:ln w="12700">
                              <a:miter lim="400000"/>
                            </a:ln>
                          </wps:spPr>
                          <wps:bodyPr lIns="38100" tIns="38100" rIns="38100" bIns="38100" anchor="ctr"/>
                        </wps:wsp>
                        <wps:wsp>
                          <wps:cNvPr id="355" name="Circle"/>
                          <wps:cNvSpPr/>
                          <wps:spPr>
                            <a:xfrm>
                              <a:off x="787400" y="1790700"/>
                              <a:ext cx="22860" cy="22860"/>
                            </a:xfrm>
                            <a:prstGeom prst="ellipse">
                              <a:avLst/>
                            </a:prstGeom>
                            <a:grpFill/>
                            <a:ln w="12700">
                              <a:miter lim="400000"/>
                            </a:ln>
                          </wps:spPr>
                          <wps:bodyPr lIns="38100" tIns="38100" rIns="38100" bIns="38100" anchor="ctr"/>
                        </wps:wsp>
                        <wps:wsp>
                          <wps:cNvPr id="356" name="Circle"/>
                          <wps:cNvSpPr/>
                          <wps:spPr>
                            <a:xfrm>
                              <a:off x="1371600" y="1778000"/>
                              <a:ext cx="50800" cy="50800"/>
                            </a:xfrm>
                            <a:prstGeom prst="ellipse">
                              <a:avLst/>
                            </a:prstGeom>
                            <a:grpFill/>
                            <a:ln w="12700">
                              <a:miter lim="400000"/>
                            </a:ln>
                          </wps:spPr>
                          <wps:bodyPr lIns="38100" tIns="38100" rIns="38100" bIns="38100" anchor="ctr"/>
                        </wps:wsp>
                        <wps:wsp>
                          <wps:cNvPr id="357" name="Circle"/>
                          <wps:cNvSpPr/>
                          <wps:spPr>
                            <a:xfrm>
                              <a:off x="1371600" y="2159000"/>
                              <a:ext cx="68581" cy="68581"/>
                            </a:xfrm>
                            <a:prstGeom prst="ellipse">
                              <a:avLst/>
                            </a:prstGeom>
                            <a:grpFill/>
                            <a:ln w="12700">
                              <a:miter lim="400000"/>
                            </a:ln>
                          </wps:spPr>
                          <wps:bodyPr lIns="38100" tIns="38100" rIns="38100" bIns="38100" anchor="ctr"/>
                        </wps:wsp>
                        <wps:wsp>
                          <wps:cNvPr id="358" name="Circle"/>
                          <wps:cNvSpPr/>
                          <wps:spPr>
                            <a:xfrm>
                              <a:off x="1397000" y="596900"/>
                              <a:ext cx="5081" cy="5080"/>
                            </a:xfrm>
                            <a:prstGeom prst="ellipse">
                              <a:avLst/>
                            </a:prstGeom>
                            <a:grpFill/>
                            <a:ln w="12700">
                              <a:miter lim="400000"/>
                            </a:ln>
                          </wps:spPr>
                          <wps:bodyPr lIns="38100" tIns="38100" rIns="38100" bIns="38100" anchor="ctr"/>
                        </wps:wsp>
                        <wps:wsp>
                          <wps:cNvPr id="359" name="Circle"/>
                          <wps:cNvSpPr/>
                          <wps:spPr>
                            <a:xfrm>
                              <a:off x="1397000" y="990600"/>
                              <a:ext cx="17781" cy="17781"/>
                            </a:xfrm>
                            <a:prstGeom prst="ellipse">
                              <a:avLst/>
                            </a:prstGeom>
                            <a:grpFill/>
                            <a:ln w="12700">
                              <a:miter lim="400000"/>
                            </a:ln>
                          </wps:spPr>
                          <wps:bodyPr lIns="38100" tIns="38100" rIns="38100" bIns="38100" anchor="ctr"/>
                        </wps:wsp>
                        <wps:wsp>
                          <wps:cNvPr id="360" name="Circle"/>
                          <wps:cNvSpPr/>
                          <wps:spPr>
                            <a:xfrm>
                              <a:off x="1282700" y="1574800"/>
                              <a:ext cx="43181" cy="43181"/>
                            </a:xfrm>
                            <a:prstGeom prst="ellipse">
                              <a:avLst/>
                            </a:prstGeom>
                            <a:grpFill/>
                            <a:ln w="12700">
                              <a:miter lim="400000"/>
                            </a:ln>
                          </wps:spPr>
                          <wps:bodyPr lIns="38100" tIns="38100" rIns="38100" bIns="38100" anchor="ctr"/>
                        </wps:wsp>
                        <wps:wsp>
                          <wps:cNvPr id="361" name="Circle"/>
                          <wps:cNvSpPr/>
                          <wps:spPr>
                            <a:xfrm>
                              <a:off x="1282700" y="1193800"/>
                              <a:ext cx="25400" cy="25400"/>
                            </a:xfrm>
                            <a:prstGeom prst="ellipse">
                              <a:avLst/>
                            </a:prstGeom>
                            <a:grpFill/>
                            <a:ln w="12700">
                              <a:miter lim="400000"/>
                            </a:ln>
                          </wps:spPr>
                          <wps:bodyPr lIns="38100" tIns="38100" rIns="38100" bIns="38100" anchor="ctr"/>
                        </wps:wsp>
                        <wps:wsp>
                          <wps:cNvPr id="362" name="Circle"/>
                          <wps:cNvSpPr/>
                          <wps:spPr>
                            <a:xfrm>
                              <a:off x="1295400" y="406400"/>
                              <a:ext cx="2541" cy="2541"/>
                            </a:xfrm>
                            <a:prstGeom prst="ellipse">
                              <a:avLst/>
                            </a:prstGeom>
                            <a:grpFill/>
                            <a:ln w="12700">
                              <a:miter lim="400000"/>
                            </a:ln>
                          </wps:spPr>
                          <wps:bodyPr lIns="38100" tIns="38100" rIns="38100" bIns="38100" anchor="ctr"/>
                        </wps:wsp>
                        <wps:wsp>
                          <wps:cNvPr id="363" name="Circle"/>
                          <wps:cNvSpPr/>
                          <wps:spPr>
                            <a:xfrm>
                              <a:off x="1092200" y="1193800"/>
                              <a:ext cx="17781" cy="17781"/>
                            </a:xfrm>
                            <a:prstGeom prst="ellipse">
                              <a:avLst/>
                            </a:prstGeom>
                            <a:grpFill/>
                            <a:ln w="12700">
                              <a:miter lim="400000"/>
                            </a:ln>
                          </wps:spPr>
                          <wps:bodyPr lIns="38100" tIns="38100" rIns="38100" bIns="38100" anchor="ctr"/>
                        </wps:wsp>
                        <wps:wsp>
                          <wps:cNvPr id="364" name="Circle"/>
                          <wps:cNvSpPr/>
                          <wps:spPr>
                            <a:xfrm>
                              <a:off x="1295400" y="800100"/>
                              <a:ext cx="10160" cy="10160"/>
                            </a:xfrm>
                            <a:prstGeom prst="ellipse">
                              <a:avLst/>
                            </a:prstGeom>
                            <a:grpFill/>
                            <a:ln w="12700">
                              <a:miter lim="400000"/>
                            </a:ln>
                          </wps:spPr>
                          <wps:bodyPr lIns="38100" tIns="38100" rIns="38100" bIns="38100" anchor="ctr"/>
                        </wps:wsp>
                        <wps:wsp>
                          <wps:cNvPr id="365" name="Circle"/>
                          <wps:cNvSpPr/>
                          <wps:spPr>
                            <a:xfrm>
                              <a:off x="1384300" y="1384300"/>
                              <a:ext cx="33021" cy="33021"/>
                            </a:xfrm>
                            <a:prstGeom prst="ellipse">
                              <a:avLst/>
                            </a:prstGeom>
                            <a:grpFill/>
                            <a:ln w="12700">
                              <a:miter lim="400000"/>
                            </a:ln>
                          </wps:spPr>
                          <wps:bodyPr lIns="38100" tIns="38100" rIns="38100" bIns="38100" anchor="ctr"/>
                        </wps:wsp>
                        <wps:wsp>
                          <wps:cNvPr id="366" name="Circle"/>
                          <wps:cNvSpPr/>
                          <wps:spPr>
                            <a:xfrm>
                              <a:off x="889000" y="1981200"/>
                              <a:ext cx="38100" cy="38100"/>
                            </a:xfrm>
                            <a:prstGeom prst="ellipse">
                              <a:avLst/>
                            </a:prstGeom>
                            <a:grpFill/>
                            <a:ln w="12700">
                              <a:miter lim="400000"/>
                            </a:ln>
                          </wps:spPr>
                          <wps:bodyPr lIns="38100" tIns="38100" rIns="38100" bIns="38100" anchor="ctr"/>
                        </wps:wsp>
                        <wps:wsp>
                          <wps:cNvPr id="367" name="Circle"/>
                          <wps:cNvSpPr/>
                          <wps:spPr>
                            <a:xfrm>
                              <a:off x="889000" y="1587500"/>
                              <a:ext cx="25400" cy="25400"/>
                            </a:xfrm>
                            <a:prstGeom prst="ellipse">
                              <a:avLst/>
                            </a:prstGeom>
                            <a:grpFill/>
                            <a:ln w="12700">
                              <a:miter lim="400000"/>
                            </a:ln>
                          </wps:spPr>
                          <wps:bodyPr lIns="38100" tIns="38100" rIns="38100" bIns="38100" anchor="ctr"/>
                        </wps:wsp>
                        <wps:wsp>
                          <wps:cNvPr id="368" name="Circle"/>
                          <wps:cNvSpPr/>
                          <wps:spPr>
                            <a:xfrm>
                              <a:off x="977900" y="2565400"/>
                              <a:ext cx="55881" cy="55881"/>
                            </a:xfrm>
                            <a:prstGeom prst="ellipse">
                              <a:avLst/>
                            </a:prstGeom>
                            <a:grpFill/>
                            <a:ln w="12700">
                              <a:miter lim="400000"/>
                            </a:ln>
                          </wps:spPr>
                          <wps:bodyPr lIns="38100" tIns="38100" rIns="38100" bIns="38100" anchor="ctr"/>
                        </wps:wsp>
                        <wps:wsp>
                          <wps:cNvPr id="369" name="Circle"/>
                          <wps:cNvSpPr/>
                          <wps:spPr>
                            <a:xfrm>
                              <a:off x="901700" y="1193800"/>
                              <a:ext cx="12700" cy="12700"/>
                            </a:xfrm>
                            <a:prstGeom prst="ellipse">
                              <a:avLst/>
                            </a:prstGeom>
                            <a:grpFill/>
                            <a:ln w="12700">
                              <a:miter lim="400000"/>
                            </a:ln>
                          </wps:spPr>
                          <wps:bodyPr lIns="38100" tIns="38100" rIns="38100" bIns="38100" anchor="ctr"/>
                        </wps:wsp>
                        <wps:wsp>
                          <wps:cNvPr id="370" name="Circle"/>
                          <wps:cNvSpPr/>
                          <wps:spPr>
                            <a:xfrm>
                              <a:off x="977900" y="2959100"/>
                              <a:ext cx="60961" cy="60961"/>
                            </a:xfrm>
                            <a:prstGeom prst="ellipse">
                              <a:avLst/>
                            </a:prstGeom>
                            <a:grpFill/>
                            <a:ln w="12700">
                              <a:miter lim="400000"/>
                            </a:ln>
                          </wps:spPr>
                          <wps:bodyPr lIns="38100" tIns="38100" rIns="38100" bIns="38100" anchor="ctr"/>
                        </wps:wsp>
                        <wps:wsp>
                          <wps:cNvPr id="371" name="Circle"/>
                          <wps:cNvSpPr/>
                          <wps:spPr>
                            <a:xfrm>
                              <a:off x="901700" y="800100"/>
                              <a:ext cx="5081" cy="5080"/>
                            </a:xfrm>
                            <a:prstGeom prst="ellipse">
                              <a:avLst/>
                            </a:prstGeom>
                            <a:grpFill/>
                            <a:ln w="12700">
                              <a:miter lim="400000"/>
                            </a:ln>
                          </wps:spPr>
                          <wps:bodyPr lIns="38100" tIns="38100" rIns="38100" bIns="38100" anchor="ctr"/>
                        </wps:wsp>
                        <wps:wsp>
                          <wps:cNvPr id="372" name="Circle"/>
                          <wps:cNvSpPr/>
                          <wps:spPr>
                            <a:xfrm>
                              <a:off x="800100" y="1397000"/>
                              <a:ext cx="12700" cy="12700"/>
                            </a:xfrm>
                            <a:prstGeom prst="ellipse">
                              <a:avLst/>
                            </a:prstGeom>
                            <a:grpFill/>
                            <a:ln w="12700">
                              <a:miter lim="400000"/>
                            </a:ln>
                          </wps:spPr>
                          <wps:bodyPr lIns="38100" tIns="38100" rIns="38100" bIns="38100" anchor="ctr"/>
                        </wps:wsp>
                        <wps:wsp>
                          <wps:cNvPr id="373" name="Circle"/>
                          <wps:cNvSpPr/>
                          <wps:spPr>
                            <a:xfrm>
                              <a:off x="800100" y="1003300"/>
                              <a:ext cx="5081" cy="5081"/>
                            </a:xfrm>
                            <a:prstGeom prst="ellipse">
                              <a:avLst/>
                            </a:prstGeom>
                            <a:grpFill/>
                            <a:ln w="12700">
                              <a:miter lim="400000"/>
                            </a:ln>
                          </wps:spPr>
                          <wps:bodyPr lIns="38100" tIns="38100" rIns="38100" bIns="38100" anchor="ctr"/>
                        </wps:wsp>
                        <wps:wsp>
                          <wps:cNvPr id="374" name="Circle"/>
                          <wps:cNvSpPr/>
                          <wps:spPr>
                            <a:xfrm>
                              <a:off x="876300" y="2768600"/>
                              <a:ext cx="58420" cy="58420"/>
                            </a:xfrm>
                            <a:prstGeom prst="ellipse">
                              <a:avLst/>
                            </a:prstGeom>
                            <a:grpFill/>
                            <a:ln w="12700">
                              <a:miter lim="400000"/>
                            </a:ln>
                          </wps:spPr>
                          <wps:bodyPr lIns="38100" tIns="38100" rIns="38100" bIns="38100" anchor="ctr"/>
                        </wps:wsp>
                        <wps:wsp>
                          <wps:cNvPr id="375" name="Circle"/>
                          <wps:cNvSpPr/>
                          <wps:spPr>
                            <a:xfrm>
                              <a:off x="876300" y="2374900"/>
                              <a:ext cx="50800" cy="50800"/>
                            </a:xfrm>
                            <a:prstGeom prst="ellipse">
                              <a:avLst/>
                            </a:prstGeom>
                            <a:grpFill/>
                            <a:ln w="12700">
                              <a:miter lim="400000"/>
                            </a:ln>
                          </wps:spPr>
                          <wps:bodyPr lIns="38100" tIns="38100" rIns="38100" bIns="38100" anchor="ctr"/>
                        </wps:wsp>
                        <wps:wsp>
                          <wps:cNvPr id="376" name="Circle"/>
                          <wps:cNvSpPr/>
                          <wps:spPr>
                            <a:xfrm>
                              <a:off x="1092200" y="800100"/>
                              <a:ext cx="7621" cy="7621"/>
                            </a:xfrm>
                            <a:prstGeom prst="ellipse">
                              <a:avLst/>
                            </a:prstGeom>
                            <a:grpFill/>
                            <a:ln w="12700">
                              <a:miter lim="400000"/>
                            </a:ln>
                          </wps:spPr>
                          <wps:bodyPr lIns="38100" tIns="38100" rIns="38100" bIns="38100" anchor="ctr"/>
                        </wps:wsp>
                        <wps:wsp>
                          <wps:cNvPr id="377" name="Circle"/>
                          <wps:cNvSpPr/>
                          <wps:spPr>
                            <a:xfrm>
                              <a:off x="1066800" y="2362200"/>
                              <a:ext cx="63500" cy="63500"/>
                            </a:xfrm>
                            <a:prstGeom prst="ellipse">
                              <a:avLst/>
                            </a:prstGeom>
                            <a:grpFill/>
                            <a:ln w="12700">
                              <a:miter lim="400000"/>
                            </a:ln>
                          </wps:spPr>
                          <wps:bodyPr lIns="38100" tIns="38100" rIns="38100" bIns="38100" anchor="ctr"/>
                        </wps:wsp>
                        <wps:wsp>
                          <wps:cNvPr id="378" name="Circle"/>
                          <wps:cNvSpPr/>
                          <wps:spPr>
                            <a:xfrm>
                              <a:off x="1079500" y="1968500"/>
                              <a:ext cx="50800" cy="50800"/>
                            </a:xfrm>
                            <a:prstGeom prst="ellipse">
                              <a:avLst/>
                            </a:prstGeom>
                            <a:grpFill/>
                            <a:ln w="12700">
                              <a:miter lim="400000"/>
                            </a:ln>
                          </wps:spPr>
                          <wps:bodyPr lIns="38100" tIns="38100" rIns="38100" bIns="38100" anchor="ctr"/>
                        </wps:wsp>
                        <wps:wsp>
                          <wps:cNvPr id="379" name="Circle"/>
                          <wps:cNvSpPr/>
                          <wps:spPr>
                            <a:xfrm>
                              <a:off x="1066800" y="2755900"/>
                              <a:ext cx="73660" cy="73660"/>
                            </a:xfrm>
                            <a:prstGeom prst="ellipse">
                              <a:avLst/>
                            </a:prstGeom>
                            <a:grpFill/>
                            <a:ln w="12700">
                              <a:miter lim="400000"/>
                            </a:ln>
                          </wps:spPr>
                          <wps:bodyPr lIns="38100" tIns="38100" rIns="38100" bIns="38100" anchor="ctr"/>
                        </wps:wsp>
                        <wps:wsp>
                          <wps:cNvPr id="380" name="Circle"/>
                          <wps:cNvSpPr/>
                          <wps:spPr>
                            <a:xfrm>
                              <a:off x="1079500" y="1587500"/>
                              <a:ext cx="33021" cy="33021"/>
                            </a:xfrm>
                            <a:prstGeom prst="ellipse">
                              <a:avLst/>
                            </a:prstGeom>
                            <a:grpFill/>
                            <a:ln w="12700">
                              <a:miter lim="400000"/>
                            </a:ln>
                          </wps:spPr>
                          <wps:bodyPr lIns="38100" tIns="38100" rIns="38100" bIns="38100" anchor="ctr"/>
                        </wps:wsp>
                        <wps:wsp>
                          <wps:cNvPr id="381" name="Circle"/>
                          <wps:cNvSpPr/>
                          <wps:spPr>
                            <a:xfrm>
                              <a:off x="990600" y="1778000"/>
                              <a:ext cx="33021" cy="33021"/>
                            </a:xfrm>
                            <a:prstGeom prst="ellipse">
                              <a:avLst/>
                            </a:prstGeom>
                            <a:grpFill/>
                            <a:ln w="12700">
                              <a:miter lim="400000"/>
                            </a:ln>
                          </wps:spPr>
                          <wps:bodyPr lIns="38100" tIns="38100" rIns="38100" bIns="38100" anchor="ctr"/>
                        </wps:wsp>
                        <wps:wsp>
                          <wps:cNvPr id="382" name="Circle"/>
                          <wps:cNvSpPr/>
                          <wps:spPr>
                            <a:xfrm>
                              <a:off x="990600" y="1397000"/>
                              <a:ext cx="17781" cy="17781"/>
                            </a:xfrm>
                            <a:prstGeom prst="ellipse">
                              <a:avLst/>
                            </a:prstGeom>
                            <a:grpFill/>
                            <a:ln w="12700">
                              <a:miter lim="400000"/>
                            </a:ln>
                          </wps:spPr>
                          <wps:bodyPr lIns="38100" tIns="38100" rIns="38100" bIns="38100" anchor="ctr"/>
                        </wps:wsp>
                        <wps:wsp>
                          <wps:cNvPr id="383" name="Circle"/>
                          <wps:cNvSpPr/>
                          <wps:spPr>
                            <a:xfrm>
                              <a:off x="977900" y="2171700"/>
                              <a:ext cx="45720" cy="45720"/>
                            </a:xfrm>
                            <a:prstGeom prst="ellipse">
                              <a:avLst/>
                            </a:prstGeom>
                            <a:grpFill/>
                            <a:ln w="12700">
                              <a:miter lim="400000"/>
                            </a:ln>
                          </wps:spPr>
                          <wps:bodyPr lIns="38100" tIns="38100" rIns="38100" bIns="38100" anchor="ctr"/>
                        </wps:wsp>
                        <wps:wsp>
                          <wps:cNvPr id="384" name="Line"/>
                          <wps:cNvCnPr/>
                          <wps:spPr>
                            <a:xfrm>
                              <a:off x="1003300" y="596900"/>
                              <a:ext cx="12700" cy="12700"/>
                            </a:xfrm>
                            <a:prstGeom prst="line">
                              <a:avLst/>
                            </a:prstGeom>
                            <a:grpFill/>
                            <a:ln w="12700">
                              <a:miter lim="400000"/>
                            </a:ln>
                          </wps:spPr>
                          <wps:bodyPr/>
                        </wps:wsp>
                        <wps:wsp>
                          <wps:cNvPr id="385" name="Circle"/>
                          <wps:cNvSpPr/>
                          <wps:spPr>
                            <a:xfrm>
                              <a:off x="1003300" y="1003300"/>
                              <a:ext cx="7621" cy="7621"/>
                            </a:xfrm>
                            <a:prstGeom prst="ellipse">
                              <a:avLst/>
                            </a:prstGeom>
                            <a:grpFill/>
                            <a:ln w="12700">
                              <a:miter lim="400000"/>
                            </a:ln>
                          </wps:spPr>
                          <wps:bodyPr lIns="38100" tIns="38100" rIns="38100" bIns="38100" anchor="ctr"/>
                        </wps:wsp>
                      </wpg:grpSp>
                    </wpg:wgp>
                  </a:graphicData>
                </a:graphic>
                <wp14:sizeRelH relativeFrom="page">
                  <wp14:pctWidth>0</wp14:pctWidth>
                </wp14:sizeRelH>
                <wp14:sizeRelV relativeFrom="page">
                  <wp14:pctHeight>100000</wp14:pctHeight>
                </wp14:sizeRelV>
              </wp:anchor>
            </w:drawing>
          </mc:Choice>
          <mc:Fallback>
            <w:pict>
              <v:group w14:anchorId="62A8DBAA" id="Group 1" o:spid="_x0000_s1026" alt="&quot;&quot;" style="position:absolute;margin-left:543.65pt;margin-top:0;width:594.85pt;height:841.9pt;z-index:-251659776;mso-height-percent:1000;mso-position-horizontal:right;mso-position-horizontal-relative:page;mso-position-vertical:top;mso-position-vertical-relative:page;mso-height-percent:1000" coordsize="77762,100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">
                <v:shape id="Freeform 3" o:spid="_x0000_s1027" alt="decorative element" style="position:absolute;left:58918;top:19077;width:18825;height:81570;visibility:visible;mso-wrap-style:square;v-text-anchor:top" coordsize="4067,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" path="m,12821r4066,l4066,,,,,12821xe" fillcolor="#fd6507 [3205]" stroked="f">
                  <v:path arrowok="t" o:connecttype="custom" o:connectlocs="0,8156369;1881976,8156369;1881976,0;0,0;0,8156369" o:connectangles="0,0,0,0,0"/>
                  <o:lock v:ext="edit" aspectratio="t"/>
                </v:shape>
                <v:shape id="Freeform 4" o:spid="_x0000_s1028" alt="decorative element" style="position:absolute;width:77724;height:19170;visibility:visible;mso-wrap-style:square;v-text-anchor:top" coordsize="12240,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" path="m,3018r12240,l12240,,,,,3018xe" fillcolor="#066 [3204]" stroked="f">
                  <v:path arrowok="t" o:connecttype="custom" o:connectlocs="0,1916430;7772400,1916430;7772400,0;0,0;0,1916430" o:connectangles="0,0,0,0,0"/>
                </v:shape>
                <v:shape id="Freeform 5" o:spid="_x0000_s1029" alt="decorative element" style="position:absolute;left:44424;width:33300;height:19164;visibility:visible;mso-wrap-style:square;v-text-anchor:top" coordsize="5244,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" path="m5175,l,,26,72r30,77l90,224r36,73l164,369r41,70l248,508r45,66l339,640r48,63l437,765r51,59l540,882r54,56l648,992r55,53l758,1095r56,48l870,1189r56,44l1024,1305r54,41l1132,1391r54,49l1236,1494r46,60l1320,1619r31,72l1370,1770r7,86l1370,1949r-17,80l1327,2105r-35,71l1252,2244r-47,64l1154,2368r-55,57l1042,2480r-58,52l925,2581r-114,93l758,2718r-50,43l664,2803r-51,53l561,2909r-51,54l459,3018r4070,l5243,1388r,-1318l5175,xe" fillcolor="#066 [3206]" stroked="f">
                  <v:path arrowok="t" o:connecttype="custom" o:connectlocs="3286125,0;0,0;16510,45720;35560,94615;57150,142240;80010,188595;104140,234315;130175,278765;157480,322580;186055,364490;215265,406400;245745,446405;277495,485775;309880,523240;342900,560070;377190,595630;411480,629920;446405,663575;481330,695325;516890,725805;552450,755015;588010,782955;650240,828675;684530,854710;718820,883285;753110,914400;784860,948690;814070,986790;838200,1028065;857885,1073785;869950,1123950;874395,1178560;869950,1237615;859155,1288415;842645,1336675;820420,1381760;795020,1424940;765175,1465580;732790,1503680;697865,1539875;661670,1574800;624840,1607820;587375,1638935;514985,1697990;481330,1725930;449580,1753235;421640,1779905;389255,1813560;356235,1847215;323850,1881505;291465,1916430;2875915,1916430;3329305,881380;3329305,44450;3286125,0" o:connectangles="0,0,0,0,0,0,0,0,0,0,0,0,0,0,0,0,0,0,0,0,0,0,0,0,0,0,0,0,0,0,0,0,0,0,0,0,0,0,0,0,0,0,0,0,0,0,0,0,0,0,0,0,0,0,0"/>
                </v:shape>
                <v:shape id="Freeform 6" o:spid="_x0000_s1030" alt="decorative element" style="position:absolute;left:50063;width:27648;height:19170;visibility:visible;mso-wrap-style:square;v-text-anchor:top" coordsize="4354,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" path="m4353,l,,21,72r26,77l75,224r32,74l140,370r37,71l215,510r40,68l298,644r44,65l388,772r47,61l484,892r50,58l585,1006r52,55l690,1113r53,51l797,1212r55,47l907,1304r54,42l1059,1418r53,41l1167,1504r53,50l1271,1608r46,60l1355,1733r31,72l1405,1883r7,86l1405,2063r-17,80l1361,2218r-34,72l1286,2357r-46,64l1189,2482r-55,57l1077,2593r-58,52l960,2695r-114,93l792,2832r-49,43l699,2917r-25,25l625,2993r-25,25l4353,3018,4353,xe" fillcolor="#066 [3207]" stroked="f">
                  <v:path arrowok="t" o:connecttype="custom" o:connectlocs="2764155,0;0,0;13335,45720;29845,94615;47625,142240;67945,189230;88900,234950;112395,280035;136525,323850;161925,367030;189230,408940;217170,450215;246380,490220;276225,528955;307340,566420;339090,603250;371475,638810;404495,673735;438150,706755;471805,739140;506095,769620;541020,799465;575945,828040;610235,854710;672465,900430;706120,926465;741045,955040;774700,986790;807085,1021080;836295,1059180;860425,1100455;880110,1146175;892175,1195705;896620,1250315;892175,1310005;881380,1360805;864235,1408430;842645,1454150;816610,1496695;787400,1537335;755015,1576070;720090,1612265;683895,1646555;647065,1679575;609600,1711325;537210,1770380;502920,1798320;471805,1825625;443865,1852295;427990,1868170;396875,1900555;381000,1916430;2764155,1916430;2764155,0" o:connectangles="0,0,0,0,0,0,0,0,0,0,0,0,0,0,0,0,0,0,0,0,0,0,0,0,0,0,0,0,0,0,0,0,0,0,0,0,0,0,0,0,0,0,0,0,0,0,0,0,0,0,0,0,0,0"/>
                </v:shape>
                <v:shape id="Freeform 7" o:spid="_x0000_s1031" alt="decorative element" style="position:absolute;left:54025;width:23737;height:19170;visibility:visible;mso-wrap-style:square;v-text-anchor:top" coordsize="3738,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" path="m3737,l,,6,17r4,11l14,39r33,85l84,205r38,79l163,359r43,72l251,500r47,66l347,629r51,59l450,745r54,53l559,847r56,47l673,937r58,40l799,1018r68,38l935,1091r69,34l1143,1192r69,34l1281,1261r68,38l1416,1340r66,44l1547,1433r64,55l1658,1537r40,52l1729,1644r23,57l1769,1761r9,62l1782,1886r-3,65l1771,2016r-12,67l1741,2151r-22,67l1694,2286r-28,68l1634,2422r-34,67l1565,2554r-38,65l1489,2683r-39,61l1411,2804r-39,57l1334,2917r-38,52l1261,3018r2476,l3737,xe" fillcolor="#066 [3208]" stroked="f">
                  <v:path arrowok="t" o:connecttype="custom" o:connectlocs="2372995,0;0,0;3810,10795;6350,17780;8890,24765;29845,78740;53340,130175;77470,180340;103505,227965;130810,273685;159385,317500;189230,359410;220345,399415;252730,436880;285750,473075;320040,506730;354965,537845;390525,567690;427355,594995;464185,620395;507365,646430;550545,670560;593725,692785;637540,714375;725805,756920;769620,778510;813435,800735;856615,824865;899160,850900;941070,878840;982345,909955;1022985,944880;1052830,975995;1078230,1009015;1097915,1043940;1112520,1080135;1123315,1118235;1129030,1157605;1131570,1197610;1129665,1238885;1124585,1280160;1116965,1322705;1105535,1365885;1091565,1408430;1075690,1451610;1057910,1494790;1037590,1537970;1016000,1580515;993775,1621790;969645,1663065;945515,1703705;920750,1742440;895985,1780540;871220,1816735;847090,1852295;822960,1885315;800735,1916430;2372995,1916430;2372995,0" o:connectangles="0,0,0,0,0,0,0,0,0,0,0,0,0,0,0,0,0,0,0,0,0,0,0,0,0,0,0,0,0,0,0,0,0,0,0,0,0,0,0,0,0,0,0,0,0,0,0,0,0,0,0,0,0,0,0,0,0,0,0"/>
                </v:shape>
                <v:shape id="Freeform 8" o:spid="_x0000_s1032" alt="decorative element" style="position:absolute;left:63246;width:14497;height:19164;visibility:visible;mso-wrap-style:square;v-text-anchor:top" coordsize="2283,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" path="m2282,l,,7,91r13,90l38,265r22,78l86,417r30,68l150,548r38,58l228,660r44,50l319,756r50,43l420,838r54,36l530,907r58,30l647,965r61,25l769,1014r62,22l894,1057r63,19l1021,1094r310,87l1390,1199r58,19l1500,1242r52,34l1601,1322r45,54l1686,1439r32,71l1741,1587r12,83l1753,1757r-11,86l1723,1924r-26,78l1665,2077r-38,72l1585,2217r-45,66l1492,2346r-50,60l1391,2464r-51,56l1241,2625r-47,50l1152,2723r-48,55l1058,2836r-46,58l968,2955r-42,63l2282,3018,2282,xe" fillcolor="#066 [3209]" stroked="f">
                  <v:path arrowok="t" o:connecttype="custom" o:connectlocs="1449070,0;0,0;4445,57785;12700,114935;24130,168275;38100,217805;54610,264795;73660,307975;95250,347980;119380,384810;144780,419100;172720,450850;202565,480060;234315,507365;266700,532130;300990,554990;336550,575945;373380,594995;410845,612775;449580,628650;488315,643890;527685,657860;567690,671195;607695,683260;648335,694690;845185,749935;882650,761365;919480,773430;952500,788670;985520,810260;1016635,839470;1045210,873760;1070610,913765;1090930,958850;1105535,1007745;1113155,1060450;1113155,1115695;1106170,1170305;1094105,1221740;1077595,1271270;1057275,1318895;1033145,1364615;1006475,1407795;977900,1449705;947420,1489710;915670,1527810;883285,1564640;850900,1600200;788035,1666875;758190,1698625;731520,1729105;701040,1764030;671830,1800860;642620,1837690;614680,1876425;588010,1916430;1449070,1916430;1449070,0" o:connectangles="0,0,0,0,0,0,0,0,0,0,0,0,0,0,0,0,0,0,0,0,0,0,0,0,0,0,0,0,0,0,0,0,0,0,0,0,0,0,0,0,0,0,0,0,0,0,0,0,0,0,0,0,0,0,0,0,0,0"/>
                </v:shape>
                <v:group id="_x0000_s1033" alt="decorative element" style="position:absolute;left:52197;top:70256;width:25565;height:30391" coordsize="25565,30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oval id="Circle" o:spid="_x0000_s1034" style="position:absolute;left:23495;top:17526;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ExAAAANwAAAAPAAAAZHJzL2Rvd25yZXYueG1sRI/dasJA&#10;FITvC77DcoTe6SYW+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FCgz8TEAAAA3AAAAA8A&#10;AAAAAAAAAAAAAAAABwIAAGRycy9kb3ducmV2LnhtbFBLBQYAAAAAAwADALcAAAD4AgAAAAA=&#10;" filled="f" stroked="f" strokeweight="1pt">
                    <v:stroke miterlimit="4" joinstyle="miter"/>
                    <v:textbox inset="3pt,3pt,3pt,3pt"/>
                  </v:oval>
                  <v:oval id="Circle" o:spid="_x0000_s1035" style="position:absolute;left:24892;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VewxAAAANwAAAAPAAAAZHJzL2Rvd25yZXYueG1sRI/dasJA&#10;FITvC77DcoTe6SZS+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N9JV7DEAAAA3AAAAA8A&#10;AAAAAAAAAAAAAAAABwIAAGRycy9kb3ducmV2LnhtbFBLBQYAAAAAAwADALcAAAD4AgAAAAA=&#10;" filled="f" stroked="f" strokeweight="1pt">
                    <v:stroke miterlimit="4" joinstyle="miter"/>
                    <v:textbox inset="3pt,3pt,3pt,3pt"/>
                  </v:oval>
                  <v:oval id="Circle" o:spid="_x0000_s1036" style="position:absolute;left:23622;top:13716;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" filled="f" stroked="f" strokeweight="1pt">
                    <v:stroke miterlimit="4" joinstyle="miter"/>
                    <v:textbox inset="3pt,3pt,3pt,3pt"/>
                  </v:oval>
                  <v:oval id="Circle" o:spid="_x0000_s1037" style="position:absolute;left:23749;top:9779;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" filled="f" stroked="f" strokeweight="1pt">
                    <v:stroke miterlimit="4" joinstyle="miter"/>
                    <v:textbox inset="3pt,3pt,3pt,3pt"/>
                  </v:oval>
                  <v:oval id="Circle" o:spid="_x0000_s1038" style="position:absolute;left:23876;top:596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" filled="f" stroked="f" strokeweight="1pt">
                    <v:stroke miterlimit="4" joinstyle="miter"/>
                    <v:textbox inset="3pt,3pt,3pt,3pt"/>
                  </v:oval>
                  <v:oval id="Circle" o:spid="_x0000_s1039" style="position:absolute;left:24003;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" filled="f" stroked="f" strokeweight="1pt">
                    <v:stroke miterlimit="4" joinstyle="miter"/>
                    <v:textbox inset="3pt,3pt,3pt,3pt"/>
                  </v:oval>
                  <v:oval id="Circle" o:spid="_x0000_s1040" style="position:absolute;left:2501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" filled="f" stroked="f" strokeweight="1pt">
                    <v:stroke miterlimit="4" joinstyle="miter"/>
                    <v:textbox inset="3pt,3pt,3pt,3pt"/>
                  </v:oval>
                  <v:oval id="Circle" o:spid="_x0000_s1041" style="position:absolute;left:24638;top:11684;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" filled="f" stroked="f" strokeweight="1pt">
                    <v:stroke miterlimit="4" joinstyle="miter"/>
                    <v:textbox inset="3pt,3pt,3pt,3pt"/>
                  </v:oval>
                  <v:oval id="Circle" o:spid="_x0000_s1042" style="position:absolute;left:24511;top:15494;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" filled="f" stroked="f" strokeweight="1pt">
                    <v:stroke miterlimit="4" joinstyle="miter"/>
                    <v:textbox inset="3pt,3pt,3pt,3pt"/>
                  </v:oval>
                  <v:oval id="Circle" o:spid="_x0000_s1043" style="position:absolute;left:24765;top:787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" filled="f" stroked="f" strokeweight="1pt">
                    <v:stroke miterlimit="4" joinstyle="miter"/>
                    <v:textbox inset="3pt,3pt,3pt,3pt"/>
                  </v:oval>
                  <v:line id="Line" o:spid="_x0000_s1044" style="position:absolute;visibility:visible;mso-wrap-style:square" from="22987,0" to="2311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" stroked="f" strokeweight="1pt">
                    <v:stroke miterlimit="4" joinstyle="miter"/>
                  </v:line>
                  <v:oval id="Circle" o:spid="_x0000_s1045" style="position:absolute;left:21716;top:13716;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0N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ARJZ0NxQAAANwAAAAP&#10;AAAAAAAAAAAAAAAAAAcCAABkcnMvZG93bnJldi54bWxQSwUGAAAAAAMAAwC3AAAA+QIAAAAA&#10;" filled="f" stroked="f" strokeweight="1pt">
                    <v:stroke miterlimit="4" joinstyle="miter"/>
                    <v:textbox inset="3pt,3pt,3pt,3pt"/>
                  </v:oval>
                  <v:oval id="Circle" o:spid="_x0000_s1046" style="position:absolute;left:22860;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WxQAAANwAAAAPAAAAZHJzL2Rvd25yZXYueG1sRI9Ba8JA&#10;FITvBf/D8oTe6sZAbZ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B+aTiWxQAAANwAAAAP&#10;AAAAAAAAAAAAAAAAAAcCAABkcnMvZG93bnJldi54bWxQSwUGAAAAAAMAAwC3AAAA+QIAAAAA&#10;" filled="f" stroked="f" strokeweight="1pt">
                    <v:stroke miterlimit="4" joinstyle="miter"/>
                    <v:textbox inset="3pt,3pt,3pt,3pt"/>
                  </v:oval>
                  <v:oval id="Circle" o:spid="_x0000_s1047" style="position:absolute;left:22352;top:19431;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" filled="f" stroked="f" strokeweight="1pt">
                    <v:stroke miterlimit="4" joinstyle="miter"/>
                    <v:textbox inset="3pt,3pt,3pt,3pt"/>
                  </v:oval>
                  <v:oval id="Circle" o:spid="_x0000_s1048" style="position:absolute;left:21844;top:977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" filled="f" stroked="f" strokeweight="1pt">
                    <v:stroke miterlimit="4" joinstyle="miter"/>
                    <v:textbox inset="3pt,3pt,3pt,3pt"/>
                  </v:oval>
                  <v:oval id="Circle" o:spid="_x0000_s1049" style="position:absolute;left:21844;top:5969;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" filled="f" stroked="f" strokeweight="1pt">
                    <v:stroke miterlimit="4" joinstyle="miter"/>
                    <v:textbox inset="3pt,3pt,3pt,3pt"/>
                  </v:oval>
                  <v:oval id="Circle" o:spid="_x0000_s1050" style="position:absolute;left:21463;top:17526;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" filled="f" stroked="f" strokeweight="1pt">
                    <v:stroke miterlimit="4" joinstyle="miter"/>
                    <v:textbox inset="3pt,3pt,3pt,3pt"/>
                  </v:oval>
                  <v:oval id="Circle" o:spid="_x0000_s1051" style="position:absolute;left:22606;top:15621;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" filled="f" stroked="f" strokeweight="1pt">
                    <v:stroke miterlimit="4" joinstyle="miter"/>
                    <v:textbox inset="3pt,3pt,3pt,3pt"/>
                  </v:oval>
                  <v:oval id="Circle" o:spid="_x0000_s1052" style="position:absolute;left:22733;top:1168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" filled="f" stroked="f" strokeweight="1pt">
                    <v:stroke miterlimit="4" joinstyle="miter"/>
                    <v:textbox inset="3pt,3pt,3pt,3pt"/>
                  </v:oval>
                  <v:shape id="Shape" o:spid="_x0000_s1053" style="position:absolute;left:24383;top:19303;width:1182;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" path="m11613,21600v4181,,7897,-2160,9987,-5400l21600,5400c19510,2160,15794,,11613,,5110,,,4752,,10800v,6048,5110,10800,11613,10800xe" filled="f" stroked="f" strokeweight="1pt">
                    <v:stroke miterlimit="4" joinstyle="miter"/>
                    <v:path arrowok="t" o:extrusionok="f" o:connecttype="custom" o:connectlocs="59056,63501;59056,63501;59056,63501;59056,63501" o:connectangles="0,90,180,270"/>
                  </v:shape>
                  <v:oval id="Circle" o:spid="_x0000_s1054" style="position:absolute;left:22860;top:7874;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ZOkxQAAANwAAAAPAAAAZHJzL2Rvd25yZXYueG1sRI9Ba8JA&#10;FITvBf/D8oTedBOF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bFZOkxQAAANwAAAAP&#10;AAAAAAAAAAAAAAAAAAcCAABkcnMvZG93bnJldi54bWxQSwUGAAAAAAMAAwC3AAAA+QIAAAAA&#10;" filled="f" stroked="f" strokeweight="1pt">
                    <v:stroke miterlimit="4" joinstyle="miter"/>
                    <v:textbox inset="3pt,3pt,3pt,3pt"/>
                  </v:oval>
                  <v:oval id="Circle" o:spid="_x0000_s1055" style="position:absolute;left:21971;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" filled="f" stroked="f" strokeweight="1pt">
                    <v:stroke miterlimit="4" joinstyle="miter"/>
                    <v:textbox inset="3pt,3pt,3pt,3pt"/>
                  </v:oval>
                  <v:oval id="Circle" o:spid="_x0000_s1056" style="position:absolute;left:17399;top:25400;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" filled="f" stroked="f" strokeweight="1pt">
                    <v:stroke miterlimit="4" joinstyle="miter"/>
                    <v:textbox inset="3pt,3pt,3pt,3pt"/>
                  </v:oval>
                  <v:oval id="Circle" o:spid="_x0000_s1057" style="position:absolute;left:19304;top:25273;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pWnxQAAANwAAAAPAAAAZHJzL2Rvd25yZXYueG1sRI9Ba8JA&#10;FITvhf6H5RV6000sqE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BkLpWnxQAAANwAAAAP&#10;AAAAAAAAAAAAAAAAAAcCAABkcnMvZG93bnJldi54bWxQSwUGAAAAAAMAAwC3AAAA+QIAAAAA&#10;" filled="f" stroked="f" strokeweight="1pt">
                    <v:stroke miterlimit="4" joinstyle="miter"/>
                    <v:textbox inset="3pt,3pt,3pt,3pt"/>
                  </v:oval>
                  <v:oval id="Circle" o:spid="_x0000_s1058" style="position:absolute;left:21336;top:21336;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HVwQAAANwAAAAPAAAAZHJzL2Rvd25yZXYueG1sRE9da8Iw&#10;FH0X/A/hCnvTVAX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BWxAdXBAAAA3AAAAA8AAAAA&#10;AAAAAAAAAAAABwIAAGRycy9kb3ducmV2LnhtbFBLBQYAAAAAAwADALcAAAD1AgAAAAA=&#10;" filled="f" stroked="f" strokeweight="1pt">
                    <v:stroke miterlimit="4" joinstyle="miter"/>
                    <v:textbox inset="3pt,3pt,3pt,3pt"/>
                  </v:oval>
                  <v:oval id="Circle" o:spid="_x0000_s1059" style="position:absolute;left:20320;top:23241;width:1397;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OxQAAANwAAAAPAAAAZHJzL2Rvd25yZXYueG1sRI9Ba8JA&#10;FITvQv/D8gq96UYL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B6/aROxQAAANwAAAAP&#10;AAAAAAAAAAAAAAAAAAcCAABkcnMvZG93bnJldi54bWxQSwUGAAAAAAMAAwC3AAAA+QIAAAAA&#10;" filled="f" stroked="f" strokeweight="1pt">
                    <v:stroke miterlimit="4" joinstyle="miter"/>
                    <v:textbox inset="3pt,3pt,3pt,3pt"/>
                  </v:oval>
                  <v:shape id="Shape" o:spid="_x0000_s1060" style="position:absolute;left:17399;top:29337;width:1320;height:105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" path="m21600,13533c21600,5986,16823,,10800,,4777,,,5985,,13533v,3122,831,5985,2285,8067l19523,21600v1246,-2342,2077,-5205,2077,-8067xe" filled="f" stroked="f" strokeweight="1pt">
                    <v:stroke miterlimit="4" joinstyle="miter"/>
                    <v:path arrowok="t" o:extrusionok="f" o:connecttype="custom" o:connectlocs="66041,52705;66041,52705;66041,52705;66041,52705" o:connectangles="0,90,180,270"/>
                  </v:shape>
                  <v:shape id="Shape" o:spid="_x0000_s1061" style="position:absolute;left:25272;top:21463;width:29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" path="m,10681v,4510,8452,8308,21600,10919l21600,c8452,2374,,6171,,10681xe" filled="f" stroked="f" strokeweight="1pt">
                    <v:stroke miterlimit="4" joinstyle="miter"/>
                    <v:path arrowok="t" o:extrusionok="f" o:connecttype="custom" o:connectlocs="14606,57785;14606,57785;14606,57785;14606,57785" o:connectangles="0,90,180,270"/>
                  </v:shape>
                  <v:oval id="Circle" o:spid="_x0000_s1062" style="position:absolute;left:18415;top:23368;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0VC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" filled="f" stroked="f" strokeweight="1pt">
                    <v:stroke miterlimit="4" joinstyle="miter"/>
                    <v:textbox inset="3pt,3pt,3pt,3pt"/>
                  </v:oval>
                  <v:oval id="Circle" o:spid="_x0000_s1063" style="position:absolute;left:16383;top:27305;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" filled="f" stroked="f" strokeweight="1pt">
                    <v:stroke miterlimit="4" joinstyle="miter"/>
                    <v:textbox inset="3pt,3pt,3pt,3pt"/>
                  </v:oval>
                  <v:oval id="Circle" o:spid="_x0000_s1064" style="position:absolute;left:22225;top:23241;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" fillcolor="#f60" stroked="f" strokeweight="1pt">
                    <v:stroke miterlimit="4" joinstyle="miter"/>
                    <v:textbox inset="3pt,3pt,3pt,3pt"/>
                  </v:oval>
                  <v:shape id="Shape" o:spid="_x0000_s1065" style="position:absolute;left:24129;top:23114;width:1385;height:1664;visibility:visible;mso-wrap-style:square;v-text-anchor:middle" coordsize="21600,2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" path="m,10641v,5891,5747,10800,13079,10800c16448,21441,19420,20459,21600,18823r,-16200c19222,986,16250,5,13079,5,5747,-159,,4586,,10641xe" filled="f" stroked="f" strokeweight="1pt">
                    <v:stroke miterlimit="4" joinstyle="miter"/>
                    <v:path arrowok="t" o:extrusionok="f" o:connecttype="custom" o:connectlocs="69216,83201;69216,83201;69216,83201;69216,83201" o:connectangles="0,90,180,270"/>
                  </v:shape>
                  <v:oval id="Circle" o:spid="_x0000_s1066" style="position:absolute;left:23114;top:25146;width:1727;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NBxAAAANwAAAAPAAAAZHJzL2Rvd25yZXYueG1sRI9Ba8JA&#10;FITvBf/D8oTedKMU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FNkQ0HEAAAA3AAAAA8A&#10;AAAAAAAAAAAAAAAABwIAAGRycy9kb3ducmV2LnhtbFBLBQYAAAAAAwADALcAAAD4AgAAAAA=&#10;" filled="f" stroked="f" strokeweight="1pt">
                    <v:stroke miterlimit="4" joinstyle="miter"/>
                    <v:textbox inset="3pt,3pt,3pt,3pt"/>
                  </v:oval>
                  <v:shape id="Shape" o:spid="_x0000_s1067" style="position:absolute;left:25018;top:25146;width:496;height:165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" path="m,10800v,4652,8862,8640,21600,10800l21600,c8862,1994,,6148,,10800xe" filled="f" stroked="f" strokeweight="1pt">
                    <v:stroke miterlimit="4" joinstyle="miter"/>
                    <v:path arrowok="t" o:extrusionok="f" o:connecttype="custom" o:connectlocs="24766,82550;24766,82550;24766,82550;24766,82550" o:connectangles="0,90,180,270"/>
                  </v:shape>
                  <v:shape id="Shape" o:spid="_x0000_s1068" style="position:absolute;left:22986;top:28956;width:2541;height:14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" path="m16416,20432v108,390,108,779,216,1168l21600,21600,21600,c19116,1946,17172,5838,16416,10508,15336,4476,12204,195,8424,195,3780,195,,7005,,15373v,2141,216,4281,756,6032l16092,21405v108,-194,216,-583,324,-973xe" filled="f" stroked="f" strokeweight="1pt">
                    <v:stroke miterlimit="4" joinstyle="miter"/>
                    <v:path arrowok="t" o:extrusionok="f" o:connecttype="custom" o:connectlocs="127001,70486;127001,70486;127001,70486;127001,70486" o:connectangles="0,90,180,270"/>
                  </v:shape>
                  <v:shape id="Shape" o:spid="_x0000_s1069" style="position:absolute;left:21081;top:29082;width:1753;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" path="m21600,14904c21600,6696,16748,,10800,,4852,,,6696,,14904v,2376,470,4752,1252,6696l20348,21600v782,-1944,1252,-4320,1252,-6696xe" filled="f" stroked="f" strokeweight="1pt">
                    <v:stroke miterlimit="4" joinstyle="miter"/>
                    <v:path arrowok="t" o:extrusionok="f" o:connecttype="custom" o:connectlocs="87631,63501;87631,63501;87631,63501;87631,63501" o:connectangles="0,90,180,270"/>
                  </v:shape>
                  <v:oval id="Circle" o:spid="_x0000_s1070" style="position:absolute;left:23241;top:21336;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" filled="f" stroked="f" strokeweight="1pt">
                    <v:stroke miterlimit="4" joinstyle="miter"/>
                    <v:textbox inset="3pt,3pt,3pt,3pt"/>
                  </v:oval>
                  <v:shape id="Shape" o:spid="_x0000_s1071" style="position:absolute;left:19177;top:29210;width:152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" path="m21600,14242c21600,6409,16740,,10800,,4860,,,6409,,14242v,2848,540,5222,1620,7358l19980,21600v1080,-2136,1620,-4747,1620,-7358xe" filled="f" stroked="f" strokeweight="1pt">
                    <v:stroke miterlimit="4" joinstyle="miter"/>
                    <v:path arrowok="t" o:extrusionok="f" o:connecttype="custom" o:connectlocs="76200,57785;76200,57785;76200,57785;76200,57785" o:connectangles="0,90,180,270"/>
                  </v:shape>
                  <v:oval id="Circle" o:spid="_x0000_s1072" style="position:absolute;left:21209;top:25146;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vrxQAAANwAAAAPAAAAZHJzL2Rvd25yZXYueG1sRI9Ba8JA&#10;FITvBf/D8oTedBPB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mb0vrxQAAANwAAAAP&#10;AAAAAAAAAAAAAAAAAAcCAABkcnMvZG93bnJldi54bWxQSwUGAAAAAAMAAwC3AAAA+QIAAAAA&#10;" filled="f" stroked="f" strokeweight="1pt">
                    <v:stroke miterlimit="4" joinstyle="miter"/>
                    <v:textbox inset="3pt,3pt,3pt,3pt"/>
                  </v:oval>
                  <v:oval id="Circle" o:spid="_x0000_s1073" style="position:absolute;left:18796;top:1181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WcxAAAANwAAAAPAAAAZHJzL2Rvd25yZXYueG1sRI9Ba8JA&#10;FITvBf/D8oTedKNQ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Na91ZzEAAAA3AAAAA8A&#10;AAAAAAAAAAAAAAAABwIAAGRycy9kb3ducmV2LnhtbFBLBQYAAAAAAwADALcAAAD4AgAAAAA=&#10;" filled="f" stroked="f" strokeweight="1pt">
                    <v:stroke miterlimit="4" joinstyle="miter"/>
                    <v:textbox inset="3pt,3pt,3pt,3pt"/>
                  </v:oval>
                  <v:oval id="Circle" o:spid="_x0000_s1074" style="position:absolute;left:16891;top:7874;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AHxQAAANwAAAAPAAAAZHJzL2Rvd25yZXYueG1sRI9Ba8JA&#10;FITvhf6H5RV6002Eqk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C58XAHxQAAANwAAAAP&#10;AAAAAAAAAAAAAAAAAAcCAABkcnMvZG93bnJldi54bWxQSwUGAAAAAAMAAwC3AAAA+QIAAAAA&#10;" filled="f" stroked="f" strokeweight="1pt">
                    <v:stroke miterlimit="4" joinstyle="miter"/>
                    <v:textbox inset="3pt,3pt,3pt,3pt"/>
                  </v:oval>
                  <v:oval id="Circle" o:spid="_x0000_s1075" style="position:absolute;left:15494;top:25400;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R1wQAAANwAAAAPAAAAZHJzL2Rvd25yZXYueG1sRE9da8Iw&#10;FH0X/A/hCnvTVEH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Mhu5HXBAAAA3AAAAA8AAAAA&#10;AAAAAAAAAAAABwIAAGRycy9kb3ducmV2LnhtbFBLBQYAAAAAAwADALcAAAD1AgAAAAA=&#10;" filled="f" stroked="f" strokeweight="1pt">
                    <v:stroke miterlimit="4" joinstyle="miter"/>
                    <v:textbox inset="3pt,3pt,3pt,3pt"/>
                  </v:oval>
                  <v:oval id="Circle" o:spid="_x0000_s1076" style="position:absolute;left:15748;top:17653;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HuxQAAANwAAAAPAAAAZHJzL2Rvd25yZXYueG1sRI9Ba8JA&#10;FITvQv/D8gq96Uah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CnIkHuxQAAANwAAAAP&#10;AAAAAAAAAAAAAAAAAAcCAABkcnMvZG93bnJldi54bWxQSwUGAAAAAAMAAwC3AAAA+QIAAAAA&#10;" filled="f" stroked="f" strokeweight="1pt">
                    <v:stroke miterlimit="4" joinstyle="miter"/>
                    <v:textbox inset="3pt,3pt,3pt,3pt"/>
                  </v:oval>
                  <v:oval id="Circle" o:spid="_x0000_s1077" style="position:absolute;left:15621;top:21590;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" filled="f" stroked="f" strokeweight="1pt">
                    <v:stroke miterlimit="4" joinstyle="miter"/>
                    <v:textbox inset="3pt,3pt,3pt,3pt"/>
                  </v:oval>
                  <v:oval id="Circle" o:spid="_x0000_s1078" style="position:absolute;left:15748;top:13843;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" filled="f" stroked="f" strokeweight="1pt">
                    <v:stroke miterlimit="4" joinstyle="miter"/>
                    <v:textbox inset="3pt,3pt,3pt,3pt"/>
                  </v:oval>
                  <v:oval id="Circle" o:spid="_x0000_s1079" style="position:absolute;left:17018;top:4064;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" filled="f" stroked="f" strokeweight="1pt">
                    <v:stroke miterlimit="4" joinstyle="miter"/>
                    <v:textbox inset="3pt,3pt,3pt,3pt"/>
                  </v:oval>
                  <v:oval id="Circle" o:spid="_x0000_s1080" style="position:absolute;left:16637;top:15748;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y5xAAAANwAAAAPAAAAZHJzL2Rvd25yZXYueG1sRI9Ba8JA&#10;FITvBf/D8oTedKMF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AimvLnEAAAA3AAAAA8A&#10;AAAAAAAAAAAAAAAABwIAAGRycy9kb3ducmV2LnhtbFBLBQYAAAAAAwADALcAAAD4AgAAAAA=&#10;" filled="f" stroked="f" strokeweight="1pt">
                    <v:stroke miterlimit="4" joinstyle="miter"/>
                    <v:textbox inset="3pt,3pt,3pt,3pt"/>
                  </v:oval>
                  <v:oval id="Circle" o:spid="_x0000_s1081" style="position:absolute;left:16510;top:23368;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TNxAAAANwAAAAPAAAAZHJzL2Rvd25yZXYueG1sRI9Ba8JA&#10;FITvBf/D8oTedKMU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IdPJM3EAAAA3AAAAA8A&#10;AAAAAAAAAAAAAAAABwIAAGRycy9kb3ducmV2LnhtbFBLBQYAAAAAAwADALcAAAD4AgAAAAA=&#10;" filled="f" stroked="f" strokeweight="1pt">
                    <v:stroke miterlimit="4" joinstyle="miter"/>
                    <v:textbox inset="3pt,3pt,3pt,3pt"/>
                  </v:oval>
                  <v:oval id="Circle" o:spid="_x0000_s1082" style="position:absolute;left:17907;top:596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4FWxAAAANwAAAAPAAAAZHJzL2Rvd25yZXYueG1sRI9Ba8JA&#10;FITvBf/D8oTedKNQ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OgDgVbEAAAA3AAAAA8A&#10;AAAAAAAAAAAAAAAABwIAAGRycy9kb3ducmV2LnhtbFBLBQYAAAAAAwADALcAAAD4AgAAAAA=&#10;" filled="f" stroked="f" strokeweight="1pt">
                    <v:stroke miterlimit="4" joinstyle="miter"/>
                    <v:textbox inset="3pt,3pt,3pt,3pt"/>
                  </v:oval>
                  <v:oval id="Circle" o:spid="_x0000_s1083" style="position:absolute;left:16510;top:19558;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" filled="f" stroked="f" strokeweight="1pt">
                    <v:stroke miterlimit="4" joinstyle="miter"/>
                    <v:textbox inset="3pt,3pt,3pt,3pt"/>
                  </v:oval>
                  <v:oval id="Circle" o:spid="_x0000_s1084" style="position:absolute;left:14605;top:19558;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" filled="f" stroked="f" strokeweight="1pt">
                    <v:stroke miterlimit="4" joinstyle="miter"/>
                    <v:textbox inset="3pt,3pt,3pt,3pt"/>
                  </v:oval>
                  <v:oval id="Circle" o:spid="_x0000_s1085" style="position:absolute;left:18034;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" filled="f" stroked="f" strokeweight="1pt">
                    <v:stroke miterlimit="4" joinstyle="miter"/>
                    <v:textbox inset="3pt,3pt,3pt,3pt"/>
                  </v:oval>
                  <v:oval id="Circle" o:spid="_x0000_s1086" style="position:absolute;left:14859;top:11811;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" filled="f" stroked="f" strokeweight="1pt">
                    <v:stroke miterlimit="4" joinstyle="miter"/>
                    <v:textbox inset="3pt,3pt,3pt,3pt"/>
                  </v:oval>
                  <v:oval id="Circle" o:spid="_x0000_s1087" style="position:absolute;left:14732;top:15748;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" filled="f" stroked="f" strokeweight="1pt">
                    <v:stroke miterlimit="4" joinstyle="miter"/>
                    <v:textbox inset="3pt,3pt,3pt,3pt"/>
                  </v:oval>
                  <v:oval id="Circle" o:spid="_x0000_s1088" style="position:absolute;left:14985;top:8001;width:153;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" filled="f" stroked="f" strokeweight="1pt">
                    <v:stroke miterlimit="4" joinstyle="miter"/>
                    <v:textbox inset="3pt,3pt,3pt,3pt"/>
                  </v:oval>
                  <v:oval id="Circle" o:spid="_x0000_s1089" style="position:absolute;left:14985;top:4064;width:26;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" filled="f" stroked="f" strokeweight="1pt">
                    <v:stroke miterlimit="4" joinstyle="miter"/>
                    <v:textbox inset="3pt,3pt,3pt,3pt"/>
                  </v:oval>
                  <v:oval id="Circle" o:spid="_x0000_s1090" style="position:absolute;left:15875;top:9906;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pkxQAAANwAAAAPAAAAZHJzL2Rvd25yZXYueG1sRI9Ba8JA&#10;FITvhf6H5RV6000sqE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CNfypkxQAAANwAAAAP&#10;AAAAAAAAAAAAAAAAAAcCAABkcnMvZG93bnJldi54bWxQSwUGAAAAAAMAAwC3AAAA+QIAAAAA&#10;" filled="f" stroked="f" strokeweight="1pt">
                    <v:stroke miterlimit="4" joinstyle="miter"/>
                    <v:textbox inset="3pt,3pt,3pt,3pt"/>
                  </v:oval>
                  <v:line id="Line" o:spid="_x0000_s1091" style="position:absolute;visibility:visible;mso-wrap-style:square" from="16002,2032" to="16129,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" stroked="f" strokeweight="1pt">
                    <v:stroke miterlimit="4" joinstyle="miter"/>
                  </v:line>
                  <v:oval id="Circle" o:spid="_x0000_s1092" style="position:absolute;left:20447;top:19431;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heLxQAAANwAAAAPAAAAZHJzL2Rvd25yZXYueG1sRI9Ba8JA&#10;FITvhf6H5RV6002Eqk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Bt2heLxQAAANwAAAAP&#10;AAAAAAAAAAAAAAAAAAcCAABkcnMvZG93bnJldi54bWxQSwUGAAAAAAMAAwC3AAAA+QIAAAAA&#10;" filled="f" stroked="f" strokeweight="1pt">
                    <v:stroke miterlimit="4" joinstyle="miter"/>
                    <v:textbox inset="3pt,3pt,3pt,3pt"/>
                  </v:oval>
                  <v:oval id="Circle" o:spid="_x0000_s1093" style="position:absolute;left:14478;top:23495;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" filled="f" stroked="f" strokeweight="1pt">
                    <v:stroke miterlimit="4" joinstyle="miter"/>
                    <v:textbox inset="3pt,3pt,3pt,3pt"/>
                  </v:oval>
                  <v:oval id="Circle" o:spid="_x0000_s1094" style="position:absolute;left:14478;top:27432;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" filled="f" stroked="f" strokeweight="1pt">
                    <v:stroke miterlimit="4" joinstyle="miter"/>
                    <v:textbox inset="3pt,3pt,3pt,3pt"/>
                  </v:oval>
                  <v:oval id="Circle" o:spid="_x0000_s1095" style="position:absolute;left:16002;top:5969;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" filled="f" stroked="f" strokeweight="1pt">
                    <v:stroke miterlimit="4" joinstyle="miter"/>
                    <v:textbox inset="3pt,3pt,3pt,3pt"/>
                  </v:oval>
                  <v:oval id="Circle" o:spid="_x0000_s1096" style="position:absolute;left:19431;top:21463;width:1117;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" filled="f" stroked="f" strokeweight="1pt">
                    <v:stroke miterlimit="4" joinstyle="miter"/>
                    <v:textbox inset="3pt,3pt,3pt,3pt"/>
                  </v:oval>
                  <v:oval id="Circle" o:spid="_x0000_s1097" style="position:absolute;left:19939;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" filled="f" stroked="f" strokeweight="1pt">
                    <v:stroke miterlimit="4" joinstyle="miter"/>
                    <v:textbox inset="3pt,3pt,3pt,3pt"/>
                  </v:oval>
                  <v:oval id="Circle" o:spid="_x0000_s1098" style="position:absolute;left:19685;top:13716;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" filled="f" stroked="f" strokeweight="1pt">
                    <v:stroke miterlimit="4" joinstyle="miter"/>
                    <v:textbox inset="3pt,3pt,3pt,3pt"/>
                  </v:oval>
                  <v:oval id="Circle" o:spid="_x0000_s1099" style="position:absolute;left:19812;top:9906;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" filled="f" stroked="f" strokeweight="1pt">
                    <v:stroke miterlimit="4" joinstyle="miter"/>
                    <v:textbox inset="3pt,3pt,3pt,3pt"/>
                  </v:oval>
                  <v:oval id="Circle" o:spid="_x0000_s1100" style="position:absolute;left:20955;top:3937;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lpDxQAAANwAAAAPAAAAZHJzL2Rvd25yZXYueG1sRI9Ba8JA&#10;FITvBf/D8gRvulGh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C4qlpDxQAAANwAAAAP&#10;AAAAAAAAAAAAAAAAAAcCAABkcnMvZG93bnJldi54bWxQSwUGAAAAAAMAAwC3AAAA+QIAAAAA&#10;" filled="f" stroked="f" strokeweight="1pt">
                    <v:stroke miterlimit="4" joinstyle="miter"/>
                    <v:textbox inset="3pt,3pt,3pt,3pt"/>
                  </v:oval>
                  <v:oval id="Circle" o:spid="_x0000_s1101" style="position:absolute;left:19558;top:17526;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8I3xQAAANwAAAAPAAAAZHJzL2Rvd25yZXYueG1sRI9Ba8JA&#10;FITvBf/D8gRvulGk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A3Q8I3xQAAANwAAAAP&#10;AAAAAAAAAAAAAAAAAAcCAABkcnMvZG93bnJldi54bWxQSwUGAAAAAAMAAwC3AAAA+QIAAAAA&#10;" filled="f" stroked="f" strokeweight="1pt">
                    <v:stroke miterlimit="4" joinstyle="miter"/>
                    <v:textbox inset="3pt,3pt,3pt,3pt"/>
                  </v:oval>
                  <v:line id="Line" o:spid="_x0000_s1102" style="position:absolute;visibility:visible;mso-wrap-style:square" from="20955,0" to="2108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" stroked="f" strokeweight="1pt">
                    <v:stroke miterlimit="4" joinstyle="miter"/>
                  </v:line>
                  <v:oval id="Circle" o:spid="_x0000_s1103" style="position:absolute;left:20701;top:11811;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" filled="f" stroked="f" strokeweight="1pt">
                    <v:stroke miterlimit="4" joinstyle="miter"/>
                    <v:textbox inset="3pt,3pt,3pt,3pt"/>
                  </v:oval>
                  <v:oval id="Circle" o:spid="_x0000_s1104" style="position:absolute;left:17907;top:990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" filled="f" stroked="f" strokeweight="1pt">
                    <v:stroke miterlimit="4" joinstyle="miter"/>
                    <v:textbox inset="3pt,3pt,3pt,3pt"/>
                  </v:oval>
                  <v:oval id="Circle" o:spid="_x0000_s1105" style="position:absolute;left:20828;top:7874;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" filled="f" stroked="f" strokeweight="1pt">
                    <v:stroke miterlimit="4" joinstyle="miter"/>
                    <v:textbox inset="3pt,3pt,3pt,3pt"/>
                  </v:oval>
                  <v:oval id="Circle" o:spid="_x0000_s1106" style="position:absolute;left:20574;top:15621;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" filled="f" stroked="f" strokeweight="1pt">
                    <v:stroke miterlimit="4" joinstyle="miter"/>
                    <v:textbox inset="3pt,3pt,3pt,3pt"/>
                  </v:oval>
                  <v:oval id="Circle" o:spid="_x0000_s1107" style="position:absolute;left:17526;top:21463;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" filled="f" stroked="f" strokeweight="1pt">
                    <v:stroke miterlimit="4" joinstyle="miter"/>
                    <v:textbox inset="3pt,3pt,3pt,3pt"/>
                  </v:oval>
                  <v:oval id="Circle" o:spid="_x0000_s1108" style="position:absolute;left:18923;top:787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" filled="f" stroked="f" strokeweight="1pt">
                    <v:stroke miterlimit="4" joinstyle="miter"/>
                    <v:textbox inset="3pt,3pt,3pt,3pt"/>
                  </v:oval>
                  <v:oval id="Circle" o:spid="_x0000_s1109" style="position:absolute;left:17653;top:17653;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" filled="f" stroked="f" strokeweight="1pt">
                    <v:stroke miterlimit="4" joinstyle="miter"/>
                    <v:textbox inset="3pt,3pt,3pt,3pt"/>
                  </v:oval>
                  <v:oval id="Circle" o:spid="_x0000_s1110" style="position:absolute;left:17780;top:13716;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8yexQAAANwAAAAPAAAAZHJzL2Rvd25yZXYueG1sRI9Ba8JA&#10;FITvQv/D8gq96UYL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A9c8yexQAAANwAAAAP&#10;AAAAAAAAAAAAAAAAAAcCAABkcnMvZG93bnJldi54bWxQSwUGAAAAAAMAAwC3AAAA+QIAAAAA&#10;" filled="f" stroked="f" strokeweight="1pt">
                    <v:stroke miterlimit="4" joinstyle="miter"/>
                    <v:textbox inset="3pt,3pt,3pt,3pt"/>
                  </v:oval>
                  <v:shape id="Shape" o:spid="_x0000_s1111" style="position:absolute;left:15494;top:29336;width:1117;height:953;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" path="m21600,12672c21600,5472,16691,,10800,,4664,,,5760,,12672v,3456,1227,6624,3191,8928l18655,21600v1718,-2304,2945,-5472,2945,-8928xe" filled="f" stroked="f" strokeweight="1pt">
                    <v:stroke miterlimit="4" joinstyle="miter"/>
                    <v:path arrowok="t" o:extrusionok="f" o:connecttype="custom" o:connectlocs="55881,47626;55881,47626;55881,47626;55881,47626" o:connectangles="0,90,180,270"/>
                  </v:shape>
                  <v:oval id="Circle" o:spid="_x0000_s1112" style="position:absolute;left:18542;top:19431;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vFxxQAAANwAAAAPAAAAZHJzL2Rvd25yZXYueG1sRI9Ba8JA&#10;FITvQv/D8gq96Uah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Dd1vFxxQAAANwAAAAP&#10;AAAAAAAAAAAAAAAAAAcCAABkcnMvZG93bnJldi54bWxQSwUGAAAAAAMAAwC3AAAA+QIAAAAA&#10;" filled="f" stroked="f" strokeweight="1pt">
                    <v:stroke miterlimit="4" joinstyle="miter"/>
                    <v:textbox inset="3pt,3pt,3pt,3pt"/>
                  </v:oval>
                  <v:oval id="Circle" o:spid="_x0000_s1113" style="position:absolute;left:18923;top:393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" filled="f" stroked="f" strokeweight="1pt">
                    <v:stroke miterlimit="4" joinstyle="miter"/>
                    <v:textbox inset="3pt,3pt,3pt,3pt"/>
                  </v:oval>
                  <v:oval id="Circle" o:spid="_x0000_s1114" style="position:absolute;left:18669;top:15621;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" fillcolor="#f60" stroked="f" strokeweight="1pt">
                    <v:stroke miterlimit="4" joinstyle="miter"/>
                    <v:textbox inset="3pt,3pt,3pt,3pt"/>
                  </v:oval>
                  <v:oval id="Circle" o:spid="_x0000_s1115" style="position:absolute;left:19939;top:5969;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" filled="f" stroked="f" strokeweight="1pt">
                    <v:stroke miterlimit="4" joinstyle="miter"/>
                    <v:textbox inset="3pt,3pt,3pt,3pt"/>
                  </v:oval>
                  <v:oval id="Circle" o:spid="_x0000_s1116" style="position:absolute;left:16764;top:11811;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" filled="f" stroked="f" strokeweight="1pt">
                    <v:stroke miterlimit="4" joinstyle="miter"/>
                    <v:textbox inset="3pt,3pt,3pt,3pt"/>
                  </v:oval>
                  <v:oval id="Circle" o:spid="_x0000_s1117" style="position:absolute;left:5842;top:2984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" filled="f" stroked="f" strokeweight="1pt">
                    <v:stroke miterlimit="4" joinstyle="miter"/>
                    <v:textbox inset="3pt,3pt,3pt,3pt"/>
                  </v:oval>
                  <v:oval id="Circle" o:spid="_x0000_s1118" style="position:absolute;left:4064;top:13970;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" filled="f" stroked="f" strokeweight="1pt">
                    <v:stroke miterlimit="4" joinstyle="miter"/>
                    <v:textbox inset="3pt,3pt,3pt,3pt"/>
                  </v:oval>
                  <v:oval id="Circle" o:spid="_x0000_s1119" style="position:absolute;left:4953;top:16002;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" filled="f" stroked="f" strokeweight="1pt">
                    <v:stroke miterlimit="4" joinstyle="miter"/>
                    <v:textbox inset="3pt,3pt,3pt,3pt"/>
                  </v:oval>
                  <v:oval id="Circle" o:spid="_x0000_s1120" style="position:absolute;left:5969;top:2184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" filled="f" stroked="f" strokeweight="1pt">
                    <v:stroke miterlimit="4" joinstyle="miter"/>
                    <v:textbox inset="3pt,3pt,3pt,3pt"/>
                  </v:oval>
                  <v:oval id="Circle" o:spid="_x0000_s1121" style="position:absolute;left:5842;top:25781;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7wxAAAANwAAAAPAAAAZHJzL2Rvd25yZXYueG1sRI9Ba8JA&#10;FITvQv/D8gredGMV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CxxzvDEAAAA3AAAAA8A&#10;AAAAAAAAAAAAAAAABwIAAGRycy9kb3ducmV2LnhtbFBLBQYAAAAAAwADALcAAAD4AgAAAAA=&#10;" filled="f" stroked="f" strokeweight="1pt">
                    <v:stroke miterlimit="4" joinstyle="miter"/>
                    <v:textbox inset="3pt,3pt,3pt,3pt"/>
                  </v:oval>
                  <v:oval id="Circle" o:spid="_x0000_s1122" style="position:absolute;left:4953;top:1193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trxAAAANwAAAAPAAAAZHJzL2Rvd25yZXYueG1sRI9Ba8JA&#10;FITvQv/D8gredGNF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EM9a2vEAAAA3AAAAA8A&#10;AAAAAAAAAAAAAAAABwIAAGRycy9kb3ducmV2LnhtbFBLBQYAAAAAAwADALcAAAD4AgAAAAA=&#10;" filled="f" stroked="f" strokeweight="1pt">
                    <v:stroke miterlimit="4" joinstyle="miter"/>
                    <v:textbox inset="3pt,3pt,3pt,3pt"/>
                  </v:oval>
                  <v:oval id="Circle" o:spid="_x0000_s1123" style="position:absolute;left:4826;top:2781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" filled="f" stroked="f" strokeweight="1pt">
                    <v:stroke miterlimit="4" joinstyle="miter"/>
                    <v:textbox inset="3pt,3pt,3pt,3pt"/>
                  </v:oval>
                  <v:oval id="Circle" o:spid="_x0000_s1124" style="position:absolute;left:4064;top:1790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" filled="f" stroked="f" strokeweight="1pt">
                    <v:stroke miterlimit="4" joinstyle="miter"/>
                    <v:textbox inset="3pt,3pt,3pt,3pt"/>
                  </v:oval>
                  <v:oval id="Circle" o:spid="_x0000_s1125" style="position:absolute;left:4953;top:1993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" filled="f" stroked="f" strokeweight="1pt">
                    <v:stroke miterlimit="4" joinstyle="miter"/>
                    <v:textbox inset="3pt,3pt,3pt,3pt"/>
                  </v:oval>
                  <v:oval id="Circle" o:spid="_x0000_s1126" style="position:absolute;left:4953;top:2387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" filled="f" stroked="f" strokeweight="1pt">
                    <v:stroke miterlimit="4" joinstyle="miter"/>
                    <v:textbox inset="3pt,3pt,3pt,3pt"/>
                  </v:oval>
                  <v:oval id="Circle" o:spid="_x0000_s1127" style="position:absolute;left:5969;top:17907;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" filled="f" stroked="f" strokeweight="1pt">
                    <v:stroke miterlimit="4" joinstyle="miter"/>
                    <v:textbox inset="3pt,3pt,3pt,3pt"/>
                  </v:oval>
                  <v:line id="Line" o:spid="_x0000_s1128" style="position:absolute;visibility:visible;mso-wrap-style:square" from="6985,8001" to="7112,8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" stroked="f" strokeweight="1pt">
                    <v:stroke miterlimit="4" joinstyle="miter"/>
                  </v:line>
                  <v:oval id="Circle" o:spid="_x0000_s1129" style="position:absolute;left:6985;top:15875;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" filled="f" stroked="f" strokeweight="1pt">
                    <v:stroke miterlimit="4" joinstyle="miter"/>
                    <v:textbox inset="3pt,3pt,3pt,3pt"/>
                  </v:oval>
                  <v:oval id="Circle" o:spid="_x0000_s1130" style="position:absolute;left:6985;top:11938;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" filled="f" stroked="f" strokeweight="1pt">
                    <v:stroke miterlimit="4" joinstyle="miter"/>
                    <v:textbox inset="3pt,3pt,3pt,3pt"/>
                  </v:oval>
                  <v:oval id="Circle" o:spid="_x0000_s1131" style="position:absolute;left:7874;top:25781;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" filled="f" stroked="f" strokeweight="1pt">
                    <v:stroke miterlimit="4" joinstyle="miter"/>
                    <v:textbox inset="3pt,3pt,3pt,3pt"/>
                  </v:oval>
                  <v:oval id="Circle" o:spid="_x0000_s1132" style="position:absolute;left:7747;top:2971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" filled="f" stroked="f" strokeweight="1pt">
                    <v:stroke miterlimit="4" joinstyle="miter"/>
                    <v:textbox inset="3pt,3pt,3pt,3pt"/>
                  </v:oval>
                  <v:oval id="Circle" o:spid="_x0000_s1133" style="position:absolute;left:5969;top:13970;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" filled="f" stroked="f" strokeweight="1pt">
                    <v:stroke miterlimit="4" joinstyle="miter"/>
                    <v:textbox inset="3pt,3pt,3pt,3pt"/>
                  </v:oval>
                  <v:oval id="Circle" o:spid="_x0000_s1134" style="position:absolute;left:6858;top:19812;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" filled="f" stroked="f" strokeweight="1pt">
                    <v:stroke miterlimit="4" joinstyle="miter"/>
                    <v:textbox inset="3pt,3pt,3pt,3pt"/>
                  </v:oval>
                  <v:oval id="Circle" o:spid="_x0000_s1135" style="position:absolute;left:6858;top:2768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" filled="f" stroked="f" strokeweight="1pt">
                    <v:stroke miterlimit="4" joinstyle="miter"/>
                    <v:textbox inset="3pt,3pt,3pt,3pt"/>
                  </v:oval>
                  <v:line id="Line" o:spid="_x0000_s1136" style="position:absolute;visibility:visible;mso-wrap-style:square" from="6096,10033" to="6223,10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" stroked="f" strokeweight="1pt">
                    <v:stroke miterlimit="4" joinstyle="miter"/>
                  </v:line>
                  <v:oval id="Circle" o:spid="_x0000_s1137" style="position:absolute;left:6858;top:2374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" filled="f" stroked="f" strokeweight="1pt">
                    <v:stroke miterlimit="4" joinstyle="miter"/>
                    <v:textbox inset="3pt,3pt,3pt,3pt"/>
                  </v:oval>
                  <v:oval id="Circle" o:spid="_x0000_s1138" style="position:absolute;left:1016;top:1600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" filled="f" stroked="f" strokeweight="1pt">
                    <v:stroke miterlimit="4" joinstyle="miter"/>
                    <v:textbox inset="3pt,3pt,3pt,3pt"/>
                  </v:oval>
                  <v:oval id="Circle" o:spid="_x0000_s1139" style="position:absolute;left:1016;top:2794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" filled="f" stroked="f" strokeweight="1pt">
                    <v:stroke miterlimit="4" joinstyle="miter"/>
                    <v:textbox inset="3pt,3pt,3pt,3pt"/>
                  </v:oval>
                  <v:shape id="Shape" o:spid="_x0000_s1140" style="position:absolute;left:25399;top:17653;width:89;height:6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" path="m21600,21600l21600,c6172,3150,,6750,,10800v,4050,6172,7650,21600,10800xe" filled="f" stroked="f" strokeweight="1pt">
                    <v:stroke miterlimit="4" joinstyle="miter"/>
                    <v:path arrowok="t" o:extrusionok="f" o:connecttype="custom" o:connectlocs="4446,30481;4446,30481;4446,30481;4446,30481" o:connectangles="0,90,180,270"/>
                  </v:shape>
                  <v:oval id="Circle" o:spid="_x0000_s1141" style="position:absolute;left:7874;top:2184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" filled="f" stroked="f" strokeweight="1pt">
                    <v:stroke miterlimit="4" joinstyle="miter"/>
                    <v:textbox inset="3pt,3pt,3pt,3pt"/>
                  </v:oval>
                  <v:oval id="Circle" o:spid="_x0000_s1142" style="position:absolute;left:1016;top:1993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" filled="f" stroked="f" strokeweight="1pt">
                    <v:stroke miterlimit="4" joinstyle="miter"/>
                    <v:textbox inset="3pt,3pt,3pt,3pt"/>
                  </v:oval>
                  <v:oval id="Circle" o:spid="_x0000_s1143" style="position:absolute;top:21971;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" filled="f" stroked="f" strokeweight="1pt">
                    <v:stroke miterlimit="4" joinstyle="miter"/>
                    <v:textbox inset="3pt,3pt,3pt,3pt"/>
                  </v:oval>
                  <v:line id="Line" o:spid="_x0000_s1144" style="position:absolute;visibility:visible;mso-wrap-style:square" from="0,18034" to="127,18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" stroked="f" strokeweight="1pt">
                    <v:stroke miterlimit="4" joinstyle="miter"/>
                  </v:line>
                  <v:shape id="Shape" o:spid="_x0000_s1145" style="position:absolute;left:13589;top:29463;width:939;height:86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" path="m21600,11753c21600,5400,16638,,10800,,4962,,,5400,,11753v,4129,2043,7941,5254,9847l16346,21600v2919,-1906,5254,-5718,5254,-9847xe" filled="f" stroked="f" strokeweight="1pt">
                    <v:stroke miterlimit="4" joinstyle="miter"/>
                    <v:path arrowok="t" o:extrusionok="f" o:connecttype="custom" o:connectlocs="46991,43181;46991,43181;46991,43181;46991,43181" o:connectangles="0,90,180,270"/>
                  </v:shape>
                  <v:oval id="Circle" o:spid="_x0000_s1146" style="position:absolute;top:29972;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" filled="f" stroked="f" strokeweight="1pt">
                    <v:stroke miterlimit="4" joinstyle="miter"/>
                    <v:textbox inset="3pt,3pt,3pt,3pt"/>
                  </v:oval>
                  <v:oval id="Circle" o:spid="_x0000_s1147" style="position:absolute;left:2032;top:29845;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" filled="f" stroked="f" strokeweight="1pt">
                    <v:stroke miterlimit="4" joinstyle="miter"/>
                    <v:textbox inset="3pt,3pt,3pt,3pt"/>
                  </v:oval>
                  <v:oval id="Circle" o:spid="_x0000_s1148" style="position:absolute;top:2590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" filled="f" stroked="f" strokeweight="1pt">
                    <v:stroke miterlimit="4" joinstyle="miter"/>
                    <v:textbox inset="3pt,3pt,3pt,3pt"/>
                  </v:oval>
                  <v:oval id="Circle" o:spid="_x0000_s1149" style="position:absolute;left:3937;top:29845;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" filled="f" stroked="f" strokeweight="1pt">
                    <v:stroke miterlimit="4" joinstyle="miter"/>
                    <v:textbox inset="3pt,3pt,3pt,3pt"/>
                  </v:oval>
                  <v:line id="Line" o:spid="_x0000_s1150" style="position:absolute;visibility:visible;mso-wrap-style:square" from="3048,12065" to="3175,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" stroked="f" strokeweight="1pt">
                    <v:stroke miterlimit="4" joinstyle="miter"/>
                  </v:line>
                  <v:oval id="Circle" o:spid="_x0000_s1151" style="position:absolute;left:3048;top:1600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" filled="f" stroked="f" strokeweight="1pt">
                    <v:stroke miterlimit="4" joinstyle="miter"/>
                    <v:textbox inset="3pt,3pt,3pt,3pt"/>
                  </v:oval>
                  <v:oval id="Circle" o:spid="_x0000_s1152" style="position:absolute;left:3937;top:25908;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" filled="f" stroked="f" strokeweight="1pt">
                    <v:stroke miterlimit="4" joinstyle="miter"/>
                    <v:textbox inset="3pt,3pt,3pt,3pt"/>
                  </v:oval>
                  <v:oval id="Circle" o:spid="_x0000_s1153" style="position:absolute;left:2921;top:1993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" filled="f" stroked="f" strokeweight="1pt">
                    <v:stroke miterlimit="4" joinstyle="miter"/>
                    <v:textbox inset="3pt,3pt,3pt,3pt"/>
                  </v:oval>
                  <v:oval id="Circle" o:spid="_x0000_s1154" style="position:absolute;left:3937;top:21844;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" filled="f" stroked="f" strokeweight="1pt">
                    <v:stroke miterlimit="4" joinstyle="miter"/>
                    <v:textbox inset="3pt,3pt,3pt,3pt"/>
                  </v:oval>
                  <v:oval id="Circle" o:spid="_x0000_s1155" style="position:absolute;left:2032;top:1803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" filled="f" stroked="f" strokeweight="1pt">
                    <v:stroke miterlimit="4" joinstyle="miter"/>
                    <v:textbox inset="3pt,3pt,3pt,3pt"/>
                  </v:oval>
                  <v:oval id="Circle" o:spid="_x0000_s1156" style="position:absolute;left:2032;top:2590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" filled="f" stroked="f" strokeweight="1pt">
                    <v:stroke miterlimit="4" joinstyle="miter"/>
                    <v:textbox inset="3pt,3pt,3pt,3pt"/>
                  </v:oval>
                  <v:oval id="Circle" o:spid="_x0000_s1157" style="position:absolute;left:2921;top:2387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HEzwgAAANwAAAAPAAAAZHJzL2Rvd25yZXYueG1sRE9da8Iw&#10;FH0X9h/CHfimqZts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DFIHEzwgAAANwAAAAPAAAA&#10;AAAAAAAAAAAAAAcCAABkcnMvZG93bnJldi54bWxQSwUGAAAAAAMAAwC3AAAA9gIAAAAA&#10;" filled="f" stroked="f" strokeweight="1pt">
                    <v:stroke miterlimit="4" joinstyle="miter"/>
                    <v:textbox inset="3pt,3pt,3pt,3pt"/>
                  </v:oval>
                  <v:oval id="Circle" o:spid="_x0000_s1158" style="position:absolute;left:2032;top:2197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" filled="f" stroked="f" strokeweight="1pt">
                    <v:stroke miterlimit="4" joinstyle="miter"/>
                    <v:textbox inset="3pt,3pt,3pt,3pt"/>
                  </v:oval>
                  <v:oval id="Circle" o:spid="_x0000_s1159" style="position:absolute;left:2921;top:27813;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" filled="f" stroked="f" strokeweight="1pt">
                    <v:stroke miterlimit="4" joinstyle="miter"/>
                    <v:textbox inset="3pt,3pt,3pt,3pt"/>
                  </v:oval>
                  <v:oval id="Circle" o:spid="_x0000_s1160" style="position:absolute;left:1016;top:23876;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" filled="f" stroked="f" strokeweight="1pt">
                    <v:stroke miterlimit="4" joinstyle="miter"/>
                    <v:textbox inset="3pt,3pt,3pt,3pt"/>
                  </v:oval>
                  <v:oval id="Circle" o:spid="_x0000_s1161" style="position:absolute;left:12065;top:596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3cwxQAAANwAAAAPAAAAZHJzL2Rvd25yZXYueG1sRI9Ba8JA&#10;FITvQv/D8gq9mY2tWE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C6G3cwxQAAANwAAAAP&#10;AAAAAAAAAAAAAAAAAAcCAABkcnMvZG93bnJldi54bWxQSwUGAAAAAAMAAwC3AAAA+QIAAAAA&#10;" filled="f" stroked="f" strokeweight="1pt">
                    <v:stroke miterlimit="4" joinstyle="miter"/>
                    <v:textbox inset="3pt,3pt,3pt,3pt"/>
                  </v:oval>
                  <v:oval id="Circle" o:spid="_x0000_s1162" style="position:absolute;left:11938;top:990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" filled="f" stroked="f" strokeweight="1pt">
                    <v:stroke miterlimit="4" joinstyle="miter"/>
                    <v:textbox inset="3pt,3pt,3pt,3pt"/>
                  </v:oval>
                  <v:oval id="Circle" o:spid="_x0000_s1163" style="position:absolute;left:11938;top:13843;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UzcxQAAANwAAAAPAAAAZHJzL2Rvd25yZXYueG1sRI9Ba8JA&#10;FITvBf/D8gRvdaMW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AlhUzcxQAAANwAAAAP&#10;AAAAAAAAAAAAAAAAAAcCAABkcnMvZG93bnJldi54bWxQSwUGAAAAAAMAAwC3AAAA+QIAAAAA&#10;" filled="f" stroked="f" strokeweight="1pt">
                    <v:stroke miterlimit="4" joinstyle="miter"/>
                    <v:textbox inset="3pt,3pt,3pt,3pt"/>
                  </v:oval>
                  <v:oval id="Circle" o:spid="_x0000_s1164" style="position:absolute;left:12573;top:23622;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lHxQAAANwAAAAPAAAAZHJzL2Rvd25yZXYueG1sRI9Ba8JA&#10;FITvBf/D8gRvdaOW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BKyelHxQAAANwAAAAP&#10;AAAAAAAAAAAAAAAAAAcCAABkcnMvZG93bnJldi54bWxQSwUGAAAAAAMAAwC3AAAA+QIAAAAA&#10;" filled="f" stroked="f" strokeweight="1pt">
                    <v:stroke miterlimit="4" joinstyle="miter"/>
                    <v:textbox inset="3pt,3pt,3pt,3pt"/>
                  </v:oval>
                  <v:oval id="Circle" o:spid="_x0000_s1165" style="position:absolute;left:12573;top:27559;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n01wgAAANwAAAAPAAAAZHJzL2Rvd25yZXYueG1sRE9da8Iw&#10;FH0X9h/CHfimqZts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A7Vn01wgAAANwAAAAPAAAA&#10;AAAAAAAAAAAAAAcCAABkcnMvZG93bnJldi54bWxQSwUGAAAAAAMAAwC3AAAA9gIAAAAA&#10;" filled="f" stroked="f" strokeweight="1pt">
                    <v:stroke miterlimit="4" joinstyle="miter"/>
                    <v:textbox inset="3pt,3pt,3pt,3pt"/>
                  </v:oval>
                  <v:oval id="Circle" o:spid="_x0000_s1166" style="position:absolute;left:11684;top:25654;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iuxQAAANwAAAAPAAAAZHJzL2Rvd25yZXYueG1sRI/dasJA&#10;FITvBd9hOYXe1Y22VI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BUGtiuxQAAANwAAAAP&#10;AAAAAAAAAAAAAAAAAAcCAABkcnMvZG93bnJldi54bWxQSwUGAAAAAAMAAwC3AAAA+QIAAAAA&#10;" filled="f" stroked="f" strokeweight="1pt">
                    <v:stroke miterlimit="4" joinstyle="miter"/>
                    <v:textbox inset="3pt,3pt,3pt,3pt"/>
                  </v:oval>
                  <v:oval id="Circle" o:spid="_x0000_s1167" style="position:absolute;left:11684;top:29591;width:762;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fuwgAAANwAAAAPAAAAZHJzL2Rvd25yZXYueG1sRE9da8Iw&#10;FH0X9h/CHfimqRtu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BA+efuwgAAANwAAAAPAAAA&#10;AAAAAAAAAAAAAAcCAABkcnMvZG93bnJldi54bWxQSwUGAAAAAAMAAwC3AAAA9gIAAAAA&#10;" filled="f" stroked="f" strokeweight="1pt">
                    <v:stroke miterlimit="4" joinstyle="miter"/>
                    <v:textbox inset="3pt,3pt,3pt,3pt"/>
                  </v:oval>
                  <v:oval id="Circle" o:spid="_x0000_s1168" style="position:absolute;left:11811;top:17780;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" filled="f" stroked="f" strokeweight="1pt">
                    <v:stroke miterlimit="4" joinstyle="miter"/>
                    <v:textbox inset="3pt,3pt,3pt,3pt"/>
                  </v:oval>
                  <v:oval id="Circle" o:spid="_x0000_s1169" style="position:absolute;left:12700;top:19685;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" filled="f" stroked="f" strokeweight="1pt">
                    <v:stroke miterlimit="4" joinstyle="miter"/>
                    <v:textbox inset="3pt,3pt,3pt,3pt"/>
                  </v:oval>
                  <v:oval id="Circle" o:spid="_x0000_s1170" style="position:absolute;left:11684;top:21717;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" filled="f" stroked="f" strokeweight="1pt">
                    <v:stroke miterlimit="4" joinstyle="miter"/>
                    <v:textbox inset="3pt,3pt,3pt,3pt"/>
                  </v:oval>
                  <v:oval id="Circle" o:spid="_x0000_s1171" style="position:absolute;left:13589;top:25527;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" filled="f" stroked="f" strokeweight="1pt">
                    <v:stroke miterlimit="4" joinstyle="miter"/>
                    <v:textbox inset="3pt,3pt,3pt,3pt"/>
                  </v:oval>
                  <v:oval id="Circle" o:spid="_x0000_s1172" style="position:absolute;left:7874;top:17907;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kR2xQAAANwAAAAPAAAAZHJzL2Rvd25yZXYueG1sRI9Ba8JA&#10;FITvQv/D8gq9mY0tWk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BQjkR2xQAAANwAAAAP&#10;AAAAAAAAAAAAAAAAAAcCAABkcnMvZG93bnJldi54bWxQSwUGAAAAAAMAAwC3AAAA+QIAAAAA&#10;" filled="f" stroked="f" strokeweight="1pt">
                    <v:stroke miterlimit="4" joinstyle="miter"/>
                    <v:textbox inset="3pt,3pt,3pt,3pt"/>
                  </v:oval>
                  <v:oval id="Circle" o:spid="_x0000_s1173" style="position:absolute;left:13716;top:17780;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NoBxQAAANwAAAAPAAAAZHJzL2Rvd25yZXYueG1sRI9Ba8JA&#10;FITvBf/D8gRvdaNS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CgXNoBxQAAANwAAAAP&#10;AAAAAAAAAAAAAAAAAAcCAABkcnMvZG93bnJldi54bWxQSwUGAAAAAAMAAwC3AAAA+QIAAAAA&#10;" filled="f" stroked="f" strokeweight="1pt">
                    <v:stroke miterlimit="4" joinstyle="miter"/>
                    <v:textbox inset="3pt,3pt,3pt,3pt"/>
                  </v:oval>
                  <v:oval id="Circle" o:spid="_x0000_s1174" style="position:absolute;left:13716;top:21590;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axQAAANwAAAAPAAAAZHJzL2Rvd25yZXYueG1sRI9Ba8JA&#10;FITvBf/D8gRvdaPS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DPEH+axQAAANwAAAAP&#10;AAAAAAAAAAAAAAAAAAcCAABkcnMvZG93bnJldi54bWxQSwUGAAAAAAMAAwC3AAAA+QIAAAAA&#10;" filled="f" stroked="f" strokeweight="1pt">
                    <v:stroke miterlimit="4" joinstyle="miter"/>
                    <v:textbox inset="3pt,3pt,3pt,3pt"/>
                  </v:oval>
                  <v:oval id="Circle" o:spid="_x0000_s1175" style="position:absolute;left:13970;top:596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wgAAANwAAAAPAAAAZHJzL2Rvd25yZXYueG1sRE9da8Iw&#10;FH0X9h/CHfimqRtu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C+j+vowgAAANwAAAAPAAAA&#10;AAAAAAAAAAAAAAcCAABkcnMvZG93bnJldi54bWxQSwUGAAAAAAMAAwC3AAAA9gIAAAAA&#10;" filled="f" stroked="f" strokeweight="1pt">
                    <v:stroke miterlimit="4" joinstyle="miter"/>
                    <v:textbox inset="3pt,3pt,3pt,3pt"/>
                  </v:oval>
                  <v:oval id="Circle" o:spid="_x0000_s1176" style="position:absolute;left:13970;top:990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05zxQAAANwAAAAPAAAAZHJzL2Rvd25yZXYueG1sRI/dasJA&#10;FITvBd9hOYXe1Y2WVo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DRw05zxQAAANwAAAAP&#10;AAAAAAAAAAAAAAAAAAcCAABkcnMvZG93bnJldi54bWxQSwUGAAAAAAMAAwC3AAAA+QIAAAAA&#10;" filled="f" stroked="f" strokeweight="1pt">
                    <v:stroke miterlimit="4" joinstyle="miter"/>
                    <v:textbox inset="3pt,3pt,3pt,3pt"/>
                  </v:oval>
                  <v:oval id="Circle" o:spid="_x0000_s1177" style="position:absolute;left:12827;top:15748;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" filled="f" stroked="f" strokeweight="1pt">
                    <v:stroke miterlimit="4" joinstyle="miter"/>
                    <v:textbox inset="3pt,3pt,3pt,3pt"/>
                  </v:oval>
                  <v:oval id="Circle" o:spid="_x0000_s1178" style="position:absolute;left:12827;top:11938;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" filled="f" stroked="f" strokeweight="1pt">
                    <v:stroke miterlimit="4" joinstyle="miter"/>
                    <v:textbox inset="3pt,3pt,3pt,3pt"/>
                  </v:oval>
                  <v:oval id="Circle" o:spid="_x0000_s1179" style="position:absolute;left:12954;top:406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" filled="f" stroked="f" strokeweight="1pt">
                    <v:stroke miterlimit="4" joinstyle="miter"/>
                    <v:textbox inset="3pt,3pt,3pt,3pt"/>
                  </v:oval>
                  <v:oval id="Circle" o:spid="_x0000_s1180" style="position:absolute;left:10922;top:11938;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" filled="f" stroked="f" strokeweight="1pt">
                    <v:stroke miterlimit="4" joinstyle="miter"/>
                    <v:textbox inset="3pt,3pt,3pt,3pt"/>
                  </v:oval>
                  <v:oval id="Circle" o:spid="_x0000_s1181" style="position:absolute;left:12954;top:8001;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itQxQAAANwAAAAPAAAAZHJzL2Rvd25yZXYueG1sRI9Ba8JA&#10;FITvBf/D8gRvdaMW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DxritQxQAAANwAAAAP&#10;AAAAAAAAAAAAAAAAAAcCAABkcnMvZG93bnJldi54bWxQSwUGAAAAAAMAAwC3AAAA+QIAAAAA&#10;" filled="f" stroked="f" strokeweight="1pt">
                    <v:stroke miterlimit="4" joinstyle="miter"/>
                    <v:textbox inset="3pt,3pt,3pt,3pt"/>
                  </v:oval>
                  <v:oval id="Circle" o:spid="_x0000_s1182" style="position:absolute;left:13843;top:1384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o7LxQAAANwAAAAPAAAAZHJzL2Rvd25yZXYueG1sRI9Ba8JA&#10;FITvBf/D8gRvdaNS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Ce4o7LxQAAANwAAAAP&#10;AAAAAAAAAAAAAAAAAAcCAABkcnMvZG93bnJldi54bWxQSwUGAAAAAAMAAwC3AAAA+QIAAAAA&#10;" filled="f" stroked="f" strokeweight="1pt">
                    <v:stroke miterlimit="4" joinstyle="miter"/>
                    <v:textbox inset="3pt,3pt,3pt,3pt"/>
                  </v:oval>
                  <v:oval id="Circle" o:spid="_x0000_s1183" style="position:absolute;left:8890;top:19812;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" filled="f" stroked="f" strokeweight="1pt">
                    <v:stroke miterlimit="4" joinstyle="miter"/>
                    <v:textbox inset="3pt,3pt,3pt,3pt"/>
                  </v:oval>
                  <v:oval id="Circle" o:spid="_x0000_s1184" style="position:absolute;left:8890;top:15875;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" filled="f" stroked="f" strokeweight="1pt">
                    <v:stroke miterlimit="4" joinstyle="miter"/>
                    <v:textbox inset="3pt,3pt,3pt,3pt"/>
                  </v:oval>
                  <v:oval id="Circle" o:spid="_x0000_s1185" style="position:absolute;left:9779;top:2565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" filled="f" stroked="f" strokeweight="1pt">
                    <v:stroke miterlimit="4" joinstyle="miter"/>
                    <v:textbox inset="3pt,3pt,3pt,3pt"/>
                  </v:oval>
                  <v:oval id="Circle" o:spid="_x0000_s1186" style="position:absolute;left:9017;top:1193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" filled="f" stroked="f" strokeweight="1pt">
                    <v:stroke miterlimit="4" joinstyle="miter"/>
                    <v:textbox inset="3pt,3pt,3pt,3pt"/>
                  </v:oval>
                  <v:oval id="Circle" o:spid="_x0000_s1187" style="position:absolute;left:9779;top:29591;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" filled="f" stroked="f" strokeweight="1pt">
                    <v:stroke miterlimit="4" joinstyle="miter"/>
                    <v:textbox inset="3pt,3pt,3pt,3pt"/>
                  </v:oval>
                  <v:oval id="Circle" o:spid="_x0000_s1188" style="position:absolute;left:9017;top:8001;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" filled="f" stroked="f" strokeweight="1pt">
                    <v:stroke miterlimit="4" joinstyle="miter"/>
                    <v:textbox inset="3pt,3pt,3pt,3pt"/>
                  </v:oval>
                  <v:oval id="Circle" o:spid="_x0000_s1189" style="position:absolute;left:8001;top:1397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" filled="f" stroked="f" strokeweight="1pt">
                    <v:stroke miterlimit="4" joinstyle="miter"/>
                    <v:textbox inset="3pt,3pt,3pt,3pt"/>
                  </v:oval>
                  <v:oval id="Circle" o:spid="_x0000_s1190" style="position:absolute;left:8001;top:10033;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" filled="f" stroked="f" strokeweight="1pt">
                    <v:stroke miterlimit="4" joinstyle="miter"/>
                    <v:textbox inset="3pt,3pt,3pt,3pt"/>
                  </v:oval>
                  <v:oval id="Circle" o:spid="_x0000_s1191" style="position:absolute;left:8763;top:27686;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72NxQAAANwAAAAPAAAAZHJzL2Rvd25yZXYueG1sRI9Ba8JA&#10;FITvBf/D8gRvdaOW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B0d72NxQAAANwAAAAP&#10;AAAAAAAAAAAAAAAAAAcCAABkcnMvZG93bnJldi54bWxQSwUGAAAAAAMAAwC3AAAA+QIAAAAA&#10;" filled="f" stroked="f" strokeweight="1pt">
                    <v:stroke miterlimit="4" joinstyle="miter"/>
                    <v:textbox inset="3pt,3pt,3pt,3pt"/>
                  </v:oval>
                  <v:oval id="Circle" o:spid="_x0000_s1192" style="position:absolute;left:8763;top:23749;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gWxQAAANwAAAAPAAAAZHJzL2Rvd25yZXYueG1sRI9Ba8JA&#10;FITvBf/D8gRvdaPS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AbOxgWxQAAANwAAAAP&#10;AAAAAAAAAAAAAAAAAAcCAABkcnMvZG93bnJldi54bWxQSwUGAAAAAAMAAwC3AAAA+QIAAAAA&#10;" filled="f" stroked="f" strokeweight="1pt">
                    <v:stroke miterlimit="4" joinstyle="miter"/>
                    <v:textbox inset="3pt,3pt,3pt,3pt"/>
                  </v:oval>
                  <v:oval id="Circle" o:spid="_x0000_s1193" style="position:absolute;left:10922;top:800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" filled="f" stroked="f" strokeweight="1pt">
                    <v:stroke miterlimit="4" joinstyle="miter"/>
                    <v:textbox inset="3pt,3pt,3pt,3pt"/>
                  </v:oval>
                  <v:oval id="Circle" o:spid="_x0000_s1194" style="position:absolute;left:10668;top:23622;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" filled="f" stroked="f" strokeweight="1pt">
                    <v:stroke miterlimit="4" joinstyle="miter"/>
                    <v:textbox inset="3pt,3pt,3pt,3pt"/>
                  </v:oval>
                  <v:oval id="Circle" o:spid="_x0000_s1195" style="position:absolute;left:10795;top:19685;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" filled="f" stroked="f" strokeweight="1pt">
                    <v:stroke miterlimit="4" joinstyle="miter"/>
                    <v:textbox inset="3pt,3pt,3pt,3pt"/>
                  </v:oval>
                  <v:oval id="Circle" o:spid="_x0000_s1196" style="position:absolute;left:10668;top:27559;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" filled="f" stroked="f" strokeweight="1pt">
                    <v:stroke miterlimit="4" joinstyle="miter"/>
                    <v:textbox inset="3pt,3pt,3pt,3pt"/>
                  </v:oval>
                  <v:oval id="Circle" o:spid="_x0000_s1197" style="position:absolute;left:10795;top:1587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" filled="f" stroked="f" strokeweight="1pt">
                    <v:stroke miterlimit="4" joinstyle="miter"/>
                    <v:textbox inset="3pt,3pt,3pt,3pt"/>
                  </v:oval>
                  <v:oval id="Circle" o:spid="_x0000_s1198" style="position:absolute;left:9906;top:17780;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" filled="f" stroked="f" strokeweight="1pt">
                    <v:stroke miterlimit="4" joinstyle="miter"/>
                    <v:textbox inset="3pt,3pt,3pt,3pt"/>
                  </v:oval>
                  <v:oval id="Circle" o:spid="_x0000_s1199" style="position:absolute;left:9906;top:13970;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" filled="f" stroked="f" strokeweight="1pt">
                    <v:stroke miterlimit="4" joinstyle="miter"/>
                    <v:textbox inset="3pt,3pt,3pt,3pt"/>
                  </v:oval>
                  <v:oval id="Circle" o:spid="_x0000_s1200" style="position:absolute;left:9779;top:2171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" filled="f" stroked="f" strokeweight="1pt">
                    <v:stroke miterlimit="4" joinstyle="miter"/>
                    <v:textbox inset="3pt,3pt,3pt,3pt"/>
                  </v:oval>
                  <v:line id="Line" o:spid="_x0000_s1201" style="position:absolute;visibility:visible;mso-wrap-style:square" from="10033,5969" to="10160,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" stroked="f" strokeweight="1pt">
                    <v:stroke miterlimit="4" joinstyle="miter"/>
                  </v:line>
                  <v:oval id="Circle" o:spid="_x0000_s1202" style="position:absolute;left:10033;top:10033;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" filled="f" stroked="f" strokeweight="1pt">
                    <v:stroke miterlimit="4" joinstyle="miter"/>
                    <v:textbox inset="3pt,3pt,3pt,3pt"/>
                  </v:oval>
                </v:group>
                <w10:wrap anchorx="page" anchory="page"/>
                <w10:anchorlock/>
              </v:group>
            </w:pict>
          </mc:Fallback>
        </mc:AlternateContent>
      </w:r>
    </w:p>
    <w:tbl>
      <w:tblPr>
        <w:tblpPr w:leftFromText="180" w:rightFromText="180" w:vertAnchor="text" w:tblpY="1"/>
        <w:tblOverlap w:val="never"/>
        <w:tblW w:w="12045" w:type="dxa"/>
        <w:tblLayout w:type="fixed"/>
        <w:tblLook w:val="0480" w:firstRow="0" w:lastRow="0" w:firstColumn="1" w:lastColumn="0" w:noHBand="0" w:noVBand="1"/>
      </w:tblPr>
      <w:tblGrid>
        <w:gridCol w:w="3203"/>
        <w:gridCol w:w="4861"/>
        <w:gridCol w:w="778"/>
        <w:gridCol w:w="3203"/>
      </w:tblGrid>
      <w:tr w:rsidR="006E7EF0" w:rsidRPr="005B78CC" w14:paraId="7D60E62E" w14:textId="77777777" w:rsidTr="000E60B3">
        <w:trPr>
          <w:gridAfter w:val="3"/>
          <w:wAfter w:w="8842" w:type="dxa"/>
          <w:trHeight w:val="519"/>
        </w:trPr>
        <w:tc>
          <w:tcPr>
            <w:tcW w:w="3203" w:type="dxa"/>
          </w:tcPr>
          <w:p w14:paraId="5FF44578" w14:textId="77777777" w:rsidR="006E7EF0" w:rsidRDefault="006E7EF0" w:rsidP="00511784">
            <w:pPr>
              <w:rPr>
                <w:rFonts w:ascii="Arial" w:hAnsi="Arial"/>
              </w:rPr>
            </w:pPr>
          </w:p>
          <w:p w14:paraId="33AC8AD9" w14:textId="77777777" w:rsidR="006E7EF0" w:rsidRDefault="006E7EF0" w:rsidP="00511784">
            <w:pPr>
              <w:rPr>
                <w:rFonts w:ascii="Arial" w:hAnsi="Arial"/>
              </w:rPr>
            </w:pPr>
          </w:p>
          <w:p w14:paraId="1F8E8811" w14:textId="77777777" w:rsidR="006E7EF0" w:rsidRDefault="006E7EF0" w:rsidP="00511784">
            <w:pPr>
              <w:rPr>
                <w:rFonts w:ascii="Arial" w:hAnsi="Arial"/>
              </w:rPr>
            </w:pPr>
          </w:p>
          <w:p w14:paraId="4E384C44" w14:textId="77777777" w:rsidR="006E7EF0" w:rsidRDefault="006E7EF0" w:rsidP="00511784">
            <w:pPr>
              <w:rPr>
                <w:rFonts w:ascii="Arial" w:hAnsi="Arial"/>
              </w:rPr>
            </w:pPr>
          </w:p>
          <w:p w14:paraId="5DB17EF8" w14:textId="77777777" w:rsidR="007473D4" w:rsidRPr="007473D4" w:rsidRDefault="007473D4" w:rsidP="00511784">
            <w:pPr>
              <w:rPr>
                <w:rFonts w:ascii="Arial" w:hAnsi="Arial"/>
                <w:sz w:val="16"/>
                <w:szCs w:val="16"/>
              </w:rPr>
            </w:pPr>
          </w:p>
        </w:tc>
      </w:tr>
      <w:tr w:rsidR="00A4598C" w:rsidRPr="005B78CC" w14:paraId="6B7D1F7D" w14:textId="77777777" w:rsidTr="000E60B3">
        <w:trPr>
          <w:trHeight w:val="1032"/>
        </w:trPr>
        <w:tc>
          <w:tcPr>
            <w:tcW w:w="8064" w:type="dxa"/>
            <w:gridSpan w:val="2"/>
          </w:tcPr>
          <w:p w14:paraId="503D0F96" w14:textId="5B44DA7A" w:rsidR="0046245E" w:rsidRPr="007473D4" w:rsidRDefault="000D4F3A" w:rsidP="007473D4">
            <w:pPr>
              <w:pStyle w:val="BodyText"/>
              <w:tabs>
                <w:tab w:val="left" w:pos="9923"/>
              </w:tabs>
              <w:spacing w:before="210"/>
              <w:ind w:right="144"/>
              <w:jc w:val="both"/>
              <w:rPr>
                <w:rFonts w:ascii="Calibri" w:hAnsi="Calibri" w:cs="Calibri"/>
                <w:sz w:val="26"/>
                <w:szCs w:val="26"/>
              </w:rPr>
            </w:pPr>
            <w:r w:rsidRPr="007473D4">
              <w:rPr>
                <w:rFonts w:ascii="Calibri" w:hAnsi="Calibri" w:cs="Calibri"/>
                <w:sz w:val="26"/>
                <w:szCs w:val="26"/>
              </w:rPr>
              <w:t xml:space="preserve">As </w:t>
            </w:r>
            <w:r w:rsidR="00A618A8" w:rsidRPr="007473D4">
              <w:rPr>
                <w:rFonts w:ascii="Calibri" w:hAnsi="Calibri" w:cs="Calibri"/>
                <w:sz w:val="26"/>
                <w:szCs w:val="26"/>
              </w:rPr>
              <w:t xml:space="preserve">well as being </w:t>
            </w:r>
            <w:r w:rsidRPr="007473D4">
              <w:rPr>
                <w:rFonts w:ascii="Calibri" w:hAnsi="Calibri" w:cs="Calibri"/>
                <w:sz w:val="26"/>
                <w:szCs w:val="26"/>
              </w:rPr>
              <w:t>a</w:t>
            </w:r>
            <w:r w:rsidR="0046245E" w:rsidRPr="007473D4">
              <w:rPr>
                <w:rFonts w:ascii="Calibri" w:hAnsi="Calibri" w:cs="Calibri"/>
                <w:sz w:val="26"/>
                <w:szCs w:val="26"/>
              </w:rPr>
              <w:t>n experienced case manager</w:t>
            </w:r>
            <w:r w:rsidRPr="007473D4">
              <w:rPr>
                <w:rFonts w:ascii="Calibri" w:hAnsi="Calibri" w:cs="Calibri"/>
                <w:sz w:val="26"/>
                <w:szCs w:val="26"/>
              </w:rPr>
              <w:t>, Caroline possesses detailed knowledge of the medico-legal process</w:t>
            </w:r>
            <w:r w:rsidR="00A618A8" w:rsidRPr="007473D4">
              <w:rPr>
                <w:rFonts w:ascii="Calibri" w:hAnsi="Calibri" w:cs="Calibri"/>
                <w:sz w:val="26"/>
                <w:szCs w:val="26"/>
              </w:rPr>
              <w:t xml:space="preserve"> as a consequence of her time spent as a lawyer</w:t>
            </w:r>
            <w:r w:rsidRPr="007473D4">
              <w:rPr>
                <w:rFonts w:ascii="Calibri" w:hAnsi="Calibri" w:cs="Calibri"/>
                <w:sz w:val="26"/>
                <w:szCs w:val="26"/>
              </w:rPr>
              <w:t>.</w:t>
            </w:r>
          </w:p>
          <w:p w14:paraId="518BE035" w14:textId="77777777" w:rsidR="0046245E" w:rsidRPr="007473D4" w:rsidRDefault="0046245E" w:rsidP="007473D4">
            <w:pPr>
              <w:pStyle w:val="BodyText"/>
              <w:tabs>
                <w:tab w:val="left" w:pos="9923"/>
              </w:tabs>
              <w:spacing w:before="5"/>
              <w:ind w:right="144"/>
              <w:jc w:val="both"/>
              <w:rPr>
                <w:rFonts w:ascii="Calibri" w:hAnsi="Calibri" w:cs="Calibri"/>
                <w:sz w:val="16"/>
                <w:szCs w:val="16"/>
              </w:rPr>
            </w:pPr>
          </w:p>
          <w:p w14:paraId="7E252E9C" w14:textId="670EEC85" w:rsidR="0046245E" w:rsidRPr="007473D4" w:rsidRDefault="0046245E" w:rsidP="007473D4">
            <w:pPr>
              <w:pStyle w:val="BodyText"/>
              <w:tabs>
                <w:tab w:val="left" w:pos="9923"/>
              </w:tabs>
              <w:spacing w:before="1"/>
              <w:ind w:right="144"/>
              <w:jc w:val="both"/>
              <w:rPr>
                <w:rFonts w:ascii="Calibri" w:hAnsi="Calibri" w:cs="Calibri"/>
                <w:sz w:val="26"/>
                <w:szCs w:val="26"/>
              </w:rPr>
            </w:pPr>
            <w:r w:rsidRPr="007473D4">
              <w:rPr>
                <w:rFonts w:ascii="Calibri" w:hAnsi="Calibri" w:cs="Calibri"/>
                <w:sz w:val="26"/>
                <w:szCs w:val="26"/>
              </w:rPr>
              <w:t xml:space="preserve">She has </w:t>
            </w:r>
            <w:r w:rsidR="00980C2C" w:rsidRPr="007473D4">
              <w:rPr>
                <w:rFonts w:ascii="Calibri" w:hAnsi="Calibri" w:cs="Calibri"/>
                <w:sz w:val="26"/>
                <w:szCs w:val="26"/>
              </w:rPr>
              <w:t xml:space="preserve">a wealth of </w:t>
            </w:r>
            <w:r w:rsidRPr="007473D4">
              <w:rPr>
                <w:rFonts w:ascii="Calibri" w:hAnsi="Calibri" w:cs="Calibri"/>
                <w:sz w:val="26"/>
                <w:szCs w:val="26"/>
              </w:rPr>
              <w:t xml:space="preserve">experience </w:t>
            </w:r>
            <w:r w:rsidR="00980C2C" w:rsidRPr="007473D4">
              <w:rPr>
                <w:rFonts w:ascii="Calibri" w:hAnsi="Calibri" w:cs="Calibri"/>
                <w:sz w:val="26"/>
                <w:szCs w:val="26"/>
              </w:rPr>
              <w:t>in support</w:t>
            </w:r>
            <w:r w:rsidRPr="007473D4">
              <w:rPr>
                <w:rFonts w:ascii="Calibri" w:hAnsi="Calibri" w:cs="Calibri"/>
                <w:sz w:val="26"/>
                <w:szCs w:val="26"/>
              </w:rPr>
              <w:t xml:space="preserve">ing clients who have complex physical disabilities and </w:t>
            </w:r>
            <w:r w:rsidR="00980C2C" w:rsidRPr="007473D4">
              <w:rPr>
                <w:rFonts w:ascii="Calibri" w:hAnsi="Calibri" w:cs="Calibri"/>
                <w:sz w:val="26"/>
                <w:szCs w:val="26"/>
              </w:rPr>
              <w:t>cognitive</w:t>
            </w:r>
            <w:r w:rsidRPr="007473D4">
              <w:rPr>
                <w:rFonts w:ascii="Calibri" w:hAnsi="Calibri" w:cs="Calibri"/>
                <w:sz w:val="26"/>
                <w:szCs w:val="26"/>
              </w:rPr>
              <w:t xml:space="preserve"> needs as a result of having had a traumatic injury</w:t>
            </w:r>
            <w:r w:rsidR="00980C2C" w:rsidRPr="007473D4">
              <w:rPr>
                <w:rFonts w:ascii="Calibri" w:hAnsi="Calibri" w:cs="Calibri"/>
                <w:sz w:val="26"/>
                <w:szCs w:val="26"/>
              </w:rPr>
              <w:t xml:space="preserve">, as well as </w:t>
            </w:r>
            <w:r w:rsidRPr="007473D4">
              <w:rPr>
                <w:rFonts w:ascii="Calibri" w:hAnsi="Calibri" w:cs="Calibri"/>
                <w:sz w:val="26"/>
                <w:szCs w:val="26"/>
              </w:rPr>
              <w:t>overseeing support packages with large</w:t>
            </w:r>
            <w:r w:rsidRPr="007473D4">
              <w:rPr>
                <w:rFonts w:ascii="Calibri" w:hAnsi="Calibri" w:cs="Calibri"/>
                <w:spacing w:val="-4"/>
                <w:sz w:val="26"/>
                <w:szCs w:val="26"/>
              </w:rPr>
              <w:t xml:space="preserve"> </w:t>
            </w:r>
            <w:r w:rsidRPr="007473D4">
              <w:rPr>
                <w:rFonts w:ascii="Calibri" w:hAnsi="Calibri" w:cs="Calibri"/>
                <w:sz w:val="26"/>
                <w:szCs w:val="26"/>
              </w:rPr>
              <w:t>teams.</w:t>
            </w:r>
          </w:p>
          <w:p w14:paraId="72CABFB3" w14:textId="2E4006B4" w:rsidR="005859B4" w:rsidRPr="007473D4" w:rsidRDefault="005859B4" w:rsidP="007473D4">
            <w:pPr>
              <w:ind w:right="144"/>
              <w:jc w:val="both"/>
              <w:rPr>
                <w:rFonts w:ascii="Calibri" w:hAnsi="Calibri" w:cs="Calibri"/>
                <w:color w:val="808080" w:themeColor="background1" w:themeShade="80"/>
                <w:sz w:val="16"/>
                <w:szCs w:val="16"/>
              </w:rPr>
            </w:pPr>
          </w:p>
          <w:p w14:paraId="24CDD27D" w14:textId="77B94A44" w:rsidR="006E23B3" w:rsidRPr="007473D4" w:rsidRDefault="0063086F" w:rsidP="007473D4">
            <w:pPr>
              <w:ind w:right="144"/>
              <w:jc w:val="both"/>
              <w:rPr>
                <w:rFonts w:ascii="Calibri" w:hAnsi="Calibri" w:cs="Calibri"/>
                <w:sz w:val="26"/>
                <w:szCs w:val="26"/>
              </w:rPr>
            </w:pPr>
            <w:r w:rsidRPr="007473D4">
              <w:rPr>
                <w:rFonts w:ascii="Calibri" w:hAnsi="Calibri" w:cs="Calibri"/>
                <w:sz w:val="26"/>
                <w:szCs w:val="26"/>
              </w:rPr>
              <w:t>Caroline is proficient in assessment and report writing and has worked extensively with clients and their families who have pursued personal injury cases through the litigation process.</w:t>
            </w:r>
          </w:p>
          <w:p w14:paraId="33B03653" w14:textId="4DA69DB1" w:rsidR="00583920" w:rsidRPr="007473D4" w:rsidRDefault="00583920" w:rsidP="007473D4">
            <w:pPr>
              <w:ind w:right="144"/>
              <w:jc w:val="both"/>
              <w:rPr>
                <w:rFonts w:ascii="Calibri" w:hAnsi="Calibri" w:cs="Calibri"/>
                <w:sz w:val="16"/>
                <w:szCs w:val="16"/>
              </w:rPr>
            </w:pPr>
          </w:p>
          <w:p w14:paraId="21ABE2A1" w14:textId="76CA05F6" w:rsidR="0063086F" w:rsidRPr="007473D4" w:rsidRDefault="0063086F" w:rsidP="007473D4">
            <w:pPr>
              <w:pStyle w:val="BodyText"/>
              <w:tabs>
                <w:tab w:val="left" w:pos="9923"/>
              </w:tabs>
              <w:ind w:right="144"/>
              <w:jc w:val="both"/>
              <w:rPr>
                <w:rFonts w:ascii="Calibri" w:hAnsi="Calibri" w:cs="Calibri"/>
                <w:sz w:val="26"/>
                <w:szCs w:val="26"/>
              </w:rPr>
            </w:pPr>
            <w:r w:rsidRPr="007473D4">
              <w:rPr>
                <w:rFonts w:ascii="Calibri" w:hAnsi="Calibri" w:cs="Calibri"/>
                <w:sz w:val="26"/>
                <w:szCs w:val="26"/>
              </w:rPr>
              <w:t xml:space="preserve">Caroline </w:t>
            </w:r>
            <w:r w:rsidR="00662061" w:rsidRPr="007473D4">
              <w:rPr>
                <w:rFonts w:ascii="Calibri" w:hAnsi="Calibri" w:cs="Calibri"/>
                <w:sz w:val="26"/>
                <w:szCs w:val="26"/>
              </w:rPr>
              <w:t>is adept</w:t>
            </w:r>
            <w:r w:rsidRPr="007473D4">
              <w:rPr>
                <w:rFonts w:ascii="Calibri" w:hAnsi="Calibri" w:cs="Calibri"/>
                <w:sz w:val="26"/>
                <w:szCs w:val="26"/>
              </w:rPr>
              <w:t xml:space="preserve"> in assessing needs, supporting individuals and their </w:t>
            </w:r>
            <w:r w:rsidR="00712C0A" w:rsidRPr="007473D4">
              <w:rPr>
                <w:rFonts w:ascii="Calibri" w:hAnsi="Calibri" w:cs="Calibri"/>
                <w:sz w:val="26"/>
                <w:szCs w:val="26"/>
              </w:rPr>
              <w:t>families,</w:t>
            </w:r>
            <w:r w:rsidRPr="007473D4">
              <w:rPr>
                <w:rFonts w:ascii="Calibri" w:hAnsi="Calibri" w:cs="Calibri"/>
                <w:sz w:val="26"/>
                <w:szCs w:val="26"/>
              </w:rPr>
              <w:t xml:space="preserve"> and negotiating with a wide range of agencies to ensure that appropriate levels of care and support are provided.</w:t>
            </w:r>
          </w:p>
          <w:p w14:paraId="304C3DF9" w14:textId="25D8271F" w:rsidR="00583920" w:rsidRPr="005B78CC" w:rsidRDefault="00583920" w:rsidP="00646F96"/>
          <w:p w14:paraId="582E6C04" w14:textId="7F878449" w:rsidR="006E23B3" w:rsidRPr="007473D4" w:rsidRDefault="008204FF" w:rsidP="00534557">
            <w:pPr>
              <w:pStyle w:val="Heading2"/>
              <w:jc w:val="both"/>
              <w:rPr>
                <w:rFonts w:ascii="Calibri" w:hAnsi="Calibri" w:cs="Calibri"/>
                <w:b/>
                <w:bCs/>
                <w:sz w:val="32"/>
                <w:szCs w:val="32"/>
                <w:lang w:bidi="en-GB"/>
              </w:rPr>
            </w:pPr>
            <w:r w:rsidRPr="007473D4">
              <w:rPr>
                <w:rFonts w:ascii="Calibri" w:hAnsi="Calibri" w:cs="Calibri"/>
                <w:b/>
                <w:bCs/>
                <w:sz w:val="32"/>
                <w:szCs w:val="32"/>
                <w:lang w:bidi="en-GB"/>
              </w:rPr>
              <w:t>Specialisms</w:t>
            </w:r>
          </w:p>
          <w:p w14:paraId="0C003ABB" w14:textId="27DD75BB" w:rsidR="00583920" w:rsidRPr="007473D4" w:rsidRDefault="00A64FE6" w:rsidP="00534557">
            <w:pPr>
              <w:pStyle w:val="ListParagraph"/>
              <w:numPr>
                <w:ilvl w:val="0"/>
                <w:numId w:val="33"/>
              </w:numPr>
              <w:jc w:val="both"/>
              <w:rPr>
                <w:rFonts w:ascii="Calibri" w:hAnsi="Calibri" w:cs="Calibri"/>
                <w:sz w:val="26"/>
                <w:szCs w:val="26"/>
                <w:lang w:bidi="en-GB"/>
              </w:rPr>
            </w:pPr>
            <w:r w:rsidRPr="007473D4">
              <w:rPr>
                <w:rFonts w:ascii="Calibri" w:hAnsi="Calibri" w:cs="Calibri"/>
                <w:sz w:val="26"/>
                <w:szCs w:val="26"/>
                <w:lang w:bidi="en-GB"/>
              </w:rPr>
              <w:t>Brain injury</w:t>
            </w:r>
          </w:p>
          <w:p w14:paraId="02EF2013" w14:textId="70159179" w:rsidR="00583920" w:rsidRPr="007473D4" w:rsidRDefault="00A64FE6" w:rsidP="00534557">
            <w:pPr>
              <w:pStyle w:val="ListParagraph"/>
              <w:numPr>
                <w:ilvl w:val="0"/>
                <w:numId w:val="33"/>
              </w:numPr>
              <w:jc w:val="both"/>
              <w:rPr>
                <w:rFonts w:ascii="Calibri" w:hAnsi="Calibri" w:cs="Calibri"/>
                <w:sz w:val="26"/>
                <w:szCs w:val="26"/>
                <w:lang w:bidi="en-GB"/>
              </w:rPr>
            </w:pPr>
            <w:r w:rsidRPr="007473D4">
              <w:rPr>
                <w:rFonts w:ascii="Calibri" w:hAnsi="Calibri" w:cs="Calibri"/>
                <w:sz w:val="26"/>
                <w:szCs w:val="26"/>
                <w:lang w:bidi="en-GB"/>
              </w:rPr>
              <w:t>Spinal injury</w:t>
            </w:r>
          </w:p>
          <w:p w14:paraId="219F6B30" w14:textId="0920BD31" w:rsidR="00A64FE6" w:rsidRPr="007473D4" w:rsidRDefault="00A64FE6" w:rsidP="00534557">
            <w:pPr>
              <w:pStyle w:val="ListParagraph"/>
              <w:numPr>
                <w:ilvl w:val="0"/>
                <w:numId w:val="33"/>
              </w:numPr>
              <w:jc w:val="both"/>
              <w:rPr>
                <w:rFonts w:ascii="Calibri" w:hAnsi="Calibri" w:cs="Calibri"/>
                <w:sz w:val="26"/>
                <w:szCs w:val="26"/>
                <w:lang w:bidi="en-GB"/>
              </w:rPr>
            </w:pPr>
            <w:r w:rsidRPr="007473D4">
              <w:rPr>
                <w:rFonts w:ascii="Calibri" w:hAnsi="Calibri" w:cs="Calibri"/>
                <w:sz w:val="26"/>
                <w:szCs w:val="26"/>
                <w:lang w:bidi="en-GB"/>
              </w:rPr>
              <w:t>Cerebral Palsy</w:t>
            </w:r>
          </w:p>
          <w:p w14:paraId="143850C4" w14:textId="37102C8A" w:rsidR="00AB6268" w:rsidRPr="007473D4" w:rsidRDefault="00AB6268" w:rsidP="00534557">
            <w:pPr>
              <w:pStyle w:val="ListParagraph"/>
              <w:numPr>
                <w:ilvl w:val="0"/>
                <w:numId w:val="33"/>
              </w:numPr>
              <w:jc w:val="both"/>
              <w:rPr>
                <w:rFonts w:ascii="Calibri" w:hAnsi="Calibri" w:cs="Calibri"/>
                <w:sz w:val="26"/>
                <w:szCs w:val="26"/>
                <w:lang w:bidi="en-GB"/>
              </w:rPr>
            </w:pPr>
            <w:r w:rsidRPr="007473D4">
              <w:rPr>
                <w:rFonts w:ascii="Calibri" w:hAnsi="Calibri" w:cs="Calibri"/>
                <w:sz w:val="26"/>
                <w:szCs w:val="26"/>
                <w:lang w:bidi="en-GB"/>
              </w:rPr>
              <w:t>Complex disabilities</w:t>
            </w:r>
          </w:p>
          <w:p w14:paraId="6AD1EB84" w14:textId="5D5A0D93" w:rsidR="00AB6268" w:rsidRPr="007473D4" w:rsidRDefault="00AB6268" w:rsidP="00534557">
            <w:pPr>
              <w:pStyle w:val="ListParagraph"/>
              <w:numPr>
                <w:ilvl w:val="0"/>
                <w:numId w:val="33"/>
              </w:numPr>
              <w:jc w:val="both"/>
              <w:rPr>
                <w:rFonts w:ascii="Calibri" w:hAnsi="Calibri" w:cs="Calibri"/>
                <w:sz w:val="26"/>
                <w:szCs w:val="26"/>
                <w:lang w:bidi="en-GB"/>
              </w:rPr>
            </w:pPr>
            <w:r w:rsidRPr="007473D4">
              <w:rPr>
                <w:rFonts w:ascii="Calibri" w:hAnsi="Calibri" w:cs="Calibri"/>
                <w:sz w:val="26"/>
                <w:szCs w:val="26"/>
                <w:lang w:bidi="en-GB"/>
              </w:rPr>
              <w:t>24/7 support packages</w:t>
            </w:r>
          </w:p>
          <w:p w14:paraId="0C1ED3ED" w14:textId="1FE85F80" w:rsidR="00AB6268" w:rsidRPr="007473D4" w:rsidRDefault="00AB6268" w:rsidP="00534557">
            <w:pPr>
              <w:pStyle w:val="ListParagraph"/>
              <w:numPr>
                <w:ilvl w:val="0"/>
                <w:numId w:val="33"/>
              </w:numPr>
              <w:jc w:val="both"/>
              <w:rPr>
                <w:rFonts w:ascii="Calibri" w:hAnsi="Calibri" w:cs="Calibri"/>
                <w:sz w:val="26"/>
                <w:szCs w:val="26"/>
                <w:lang w:bidi="en-GB"/>
              </w:rPr>
            </w:pPr>
            <w:r w:rsidRPr="007473D4">
              <w:rPr>
                <w:rFonts w:ascii="Calibri" w:hAnsi="Calibri" w:cs="Calibri"/>
                <w:sz w:val="26"/>
                <w:szCs w:val="26"/>
                <w:lang w:bidi="en-GB"/>
              </w:rPr>
              <w:t>Medico-legal process</w:t>
            </w:r>
          </w:p>
          <w:p w14:paraId="45161F5C" w14:textId="5E6A16EC" w:rsidR="007B4A10" w:rsidRPr="007473D4" w:rsidRDefault="007B4A10" w:rsidP="00534557">
            <w:pPr>
              <w:pStyle w:val="ListParagraph"/>
              <w:numPr>
                <w:ilvl w:val="0"/>
                <w:numId w:val="33"/>
              </w:numPr>
              <w:jc w:val="both"/>
              <w:rPr>
                <w:rFonts w:ascii="Calibri" w:hAnsi="Calibri" w:cs="Calibri"/>
                <w:sz w:val="26"/>
                <w:szCs w:val="26"/>
                <w:lang w:bidi="en-GB"/>
              </w:rPr>
            </w:pPr>
            <w:r w:rsidRPr="007473D4">
              <w:rPr>
                <w:rFonts w:ascii="Calibri" w:hAnsi="Calibri" w:cs="Calibri"/>
                <w:sz w:val="26"/>
                <w:szCs w:val="26"/>
                <w:lang w:bidi="en-GB"/>
              </w:rPr>
              <w:t>Adult care</w:t>
            </w:r>
          </w:p>
          <w:p w14:paraId="246312F9" w14:textId="119EAD0E" w:rsidR="00583920" w:rsidRPr="00583920" w:rsidRDefault="00583920" w:rsidP="00583920">
            <w:pPr>
              <w:rPr>
                <w:lang w:bidi="en-GB"/>
              </w:rPr>
            </w:pPr>
          </w:p>
          <w:p w14:paraId="07F2ADF2" w14:textId="297E2D23" w:rsidR="006E23B3" w:rsidRPr="007473D4" w:rsidRDefault="008204FF" w:rsidP="00534557">
            <w:pPr>
              <w:pStyle w:val="Heading2"/>
              <w:jc w:val="both"/>
              <w:rPr>
                <w:rFonts w:ascii="Calibri" w:hAnsi="Calibri" w:cs="Calibri"/>
                <w:b/>
                <w:bCs/>
                <w:sz w:val="32"/>
                <w:szCs w:val="32"/>
              </w:rPr>
            </w:pPr>
            <w:r w:rsidRPr="007473D4">
              <w:rPr>
                <w:rFonts w:ascii="Calibri" w:hAnsi="Calibri" w:cs="Calibri"/>
                <w:b/>
                <w:bCs/>
                <w:sz w:val="32"/>
                <w:szCs w:val="32"/>
                <w:lang w:bidi="en-GB"/>
              </w:rPr>
              <w:t>Professional Qualifications</w:t>
            </w:r>
          </w:p>
          <w:p w14:paraId="6F0A91C2" w14:textId="05A5605A" w:rsidR="00583920" w:rsidRPr="007473D4" w:rsidRDefault="00721789" w:rsidP="00534557">
            <w:pPr>
              <w:pStyle w:val="ListParagraph"/>
              <w:numPr>
                <w:ilvl w:val="0"/>
                <w:numId w:val="33"/>
              </w:numPr>
              <w:spacing w:after="60"/>
              <w:jc w:val="both"/>
              <w:rPr>
                <w:rFonts w:ascii="Calibri" w:eastAsia="Batang" w:hAnsi="Calibri" w:cs="Calibri"/>
                <w:sz w:val="26"/>
                <w:szCs w:val="26"/>
              </w:rPr>
            </w:pPr>
            <w:r w:rsidRPr="007473D4">
              <w:rPr>
                <w:rFonts w:ascii="Calibri" w:eastAsia="Batang" w:hAnsi="Calibri" w:cs="Calibri"/>
                <w:sz w:val="26"/>
                <w:szCs w:val="26"/>
              </w:rPr>
              <w:t>CILEx Lawyer (FCILEx)</w:t>
            </w:r>
            <w:r w:rsidR="00583920" w:rsidRPr="007473D4">
              <w:rPr>
                <w:rFonts w:ascii="Calibri" w:hAnsi="Calibri" w:cs="Calibri"/>
                <w:sz w:val="26"/>
                <w:szCs w:val="26"/>
              </w:rPr>
              <w:t xml:space="preserve"> </w:t>
            </w:r>
          </w:p>
          <w:p w14:paraId="7F75D6C9" w14:textId="06CCDE00" w:rsidR="00583920" w:rsidRPr="005B78CC" w:rsidRDefault="00583920" w:rsidP="00583920">
            <w:pPr>
              <w:pStyle w:val="ListParagraph"/>
              <w:ind w:left="720" w:firstLine="0"/>
            </w:pPr>
          </w:p>
          <w:p w14:paraId="3E70D773" w14:textId="5CA4453F" w:rsidR="00BB0A3C" w:rsidRPr="007473D4" w:rsidRDefault="00BB0A3C" w:rsidP="00534557">
            <w:pPr>
              <w:pStyle w:val="Heading2"/>
              <w:jc w:val="both"/>
              <w:rPr>
                <w:rFonts w:ascii="Calibri" w:hAnsi="Calibri" w:cs="Calibri"/>
                <w:b/>
                <w:bCs/>
                <w:sz w:val="32"/>
                <w:szCs w:val="32"/>
                <w:lang w:bidi="en-GB"/>
              </w:rPr>
            </w:pPr>
            <w:r w:rsidRPr="007473D4">
              <w:rPr>
                <w:rFonts w:ascii="Calibri" w:hAnsi="Calibri" w:cs="Calibri"/>
                <w:b/>
                <w:bCs/>
                <w:sz w:val="32"/>
                <w:szCs w:val="32"/>
                <w:lang w:bidi="en-GB"/>
              </w:rPr>
              <w:t>Memberships</w:t>
            </w:r>
          </w:p>
          <w:p w14:paraId="7C2EFE0B" w14:textId="72DAAF9F" w:rsidR="005B37B7" w:rsidRPr="007473D4" w:rsidRDefault="00307595" w:rsidP="00534557">
            <w:pPr>
              <w:spacing w:after="60"/>
              <w:jc w:val="both"/>
              <w:rPr>
                <w:rFonts w:ascii="Calibri" w:eastAsia="Batang" w:hAnsi="Calibri" w:cs="Calibri"/>
                <w:sz w:val="26"/>
                <w:szCs w:val="26"/>
              </w:rPr>
            </w:pPr>
            <w:r w:rsidRPr="007473D4">
              <w:rPr>
                <w:rFonts w:ascii="Calibri" w:eastAsia="Batang" w:hAnsi="Calibri" w:cs="Calibri"/>
                <w:sz w:val="26"/>
                <w:szCs w:val="26"/>
              </w:rPr>
              <w:t>British Association of Brain Injury Case Managers (BABICM)</w:t>
            </w:r>
          </w:p>
          <w:p w14:paraId="406CE8D2" w14:textId="77777777" w:rsidR="00583920" w:rsidRDefault="00583920" w:rsidP="00583920"/>
          <w:p w14:paraId="20B1F1BA" w14:textId="77777777" w:rsidR="00583920" w:rsidRDefault="00583920" w:rsidP="00583920"/>
          <w:p w14:paraId="46568AF1" w14:textId="2F7D117F" w:rsidR="00583920" w:rsidRPr="00583920" w:rsidRDefault="00583920" w:rsidP="00583920"/>
        </w:tc>
        <w:tc>
          <w:tcPr>
            <w:tcW w:w="778" w:type="dxa"/>
          </w:tcPr>
          <w:p w14:paraId="011D223C" w14:textId="036F6BE4" w:rsidR="006E23B3" w:rsidRPr="005B78CC" w:rsidRDefault="006E23B3" w:rsidP="00511784">
            <w:pPr>
              <w:kinsoku w:val="0"/>
              <w:overflowPunct w:val="0"/>
              <w:spacing w:before="168" w:line="204" w:lineRule="auto"/>
              <w:ind w:right="6116"/>
              <w:rPr>
                <w:rFonts w:ascii="Arial Black" w:hAnsi="Arial Black" w:cs="Arial Black"/>
                <w:b/>
                <w:bCs/>
                <w:color w:val="FF7706"/>
                <w:sz w:val="52"/>
                <w:szCs w:val="52"/>
              </w:rPr>
            </w:pPr>
          </w:p>
        </w:tc>
        <w:tc>
          <w:tcPr>
            <w:tcW w:w="3203" w:type="dxa"/>
          </w:tcPr>
          <w:p w14:paraId="55B713BD" w14:textId="0C785995" w:rsidR="006E23B3" w:rsidRPr="005B78CC" w:rsidRDefault="007473D4" w:rsidP="00511784">
            <w:pPr>
              <w:rPr>
                <w:rFonts w:ascii="Arial" w:hAnsi="Arial"/>
              </w:rPr>
            </w:pPr>
            <w:r>
              <w:rPr>
                <w:noProof/>
                <w:lang w:bidi="en-GB"/>
              </w:rPr>
              <mc:AlternateContent>
                <mc:Choice Requires="wps">
                  <w:drawing>
                    <wp:anchor distT="0" distB="0" distL="114300" distR="114300" simplePos="0" relativeHeight="251683840" behindDoc="0" locked="0" layoutInCell="1" allowOverlap="1" wp14:anchorId="303BFF19" wp14:editId="3C59D849">
                      <wp:simplePos x="0" y="0"/>
                      <wp:positionH relativeFrom="column">
                        <wp:posOffset>-367921</wp:posOffset>
                      </wp:positionH>
                      <wp:positionV relativeFrom="page">
                        <wp:posOffset>579120</wp:posOffset>
                      </wp:positionV>
                      <wp:extent cx="1748262" cy="4242816"/>
                      <wp:effectExtent l="0" t="0" r="4445" b="5715"/>
                      <wp:wrapNone/>
                      <wp:docPr id="213069102" name="Text Box 2"/>
                      <wp:cNvGraphicFramePr/>
                      <a:graphic xmlns:a="http://schemas.openxmlformats.org/drawingml/2006/main">
                        <a:graphicData uri="http://schemas.microsoft.com/office/word/2010/wordprocessingShape">
                          <wps:wsp>
                            <wps:cNvSpPr txBox="1"/>
                            <wps:spPr>
                              <a:xfrm>
                                <a:off x="0" y="0"/>
                                <a:ext cx="1748262" cy="4242816"/>
                              </a:xfrm>
                              <a:prstGeom prst="rect">
                                <a:avLst/>
                              </a:prstGeom>
                              <a:solidFill>
                                <a:srgbClr val="FD6507"/>
                              </a:solidFill>
                              <a:ln w="6350">
                                <a:noFill/>
                              </a:ln>
                            </wps:spPr>
                            <wps:txbx>
                              <w:txbxContent>
                                <w:p w14:paraId="483D0E8E" w14:textId="682C9D17" w:rsidR="00D549D0" w:rsidRPr="00D853A7" w:rsidRDefault="00D549D0" w:rsidP="00D549D0">
                                  <w:pPr>
                                    <w:pStyle w:val="Heading2"/>
                                    <w:suppressOverlap/>
                                    <w:rPr>
                                      <w:rFonts w:ascii="Calibri" w:hAnsi="Calibri" w:cs="Calibri"/>
                                      <w:b/>
                                      <w:bCs/>
                                      <w:sz w:val="36"/>
                                      <w:szCs w:val="36"/>
                                      <w:lang w:bidi="en-GB"/>
                                    </w:rPr>
                                  </w:pPr>
                                  <w:r>
                                    <w:rPr>
                                      <w:sz w:val="36"/>
                                      <w:szCs w:val="36"/>
                                      <w:lang w:bidi="en-GB"/>
                                    </w:rPr>
                                    <w:t xml:space="preserve">    </w:t>
                                  </w:r>
                                  <w:r w:rsidR="007473D4">
                                    <w:rPr>
                                      <w:sz w:val="36"/>
                                      <w:szCs w:val="36"/>
                                      <w:lang w:bidi="en-GB"/>
                                    </w:rPr>
                                    <w:t xml:space="preserve"> </w:t>
                                  </w:r>
                                  <w:r w:rsidRPr="00D853A7">
                                    <w:rPr>
                                      <w:rFonts w:ascii="Calibri" w:hAnsi="Calibri" w:cs="Calibri"/>
                                      <w:b/>
                                      <w:bCs/>
                                      <w:sz w:val="36"/>
                                      <w:szCs w:val="36"/>
                                      <w:lang w:bidi="en-GB"/>
                                    </w:rPr>
                                    <w:t>Contact</w:t>
                                  </w:r>
                                </w:p>
                                <w:p w14:paraId="57F9C9BD" w14:textId="77777777" w:rsidR="00D549D0" w:rsidRPr="007473D4" w:rsidRDefault="00D549D0" w:rsidP="00D549D0">
                                  <w:pPr>
                                    <w:rPr>
                                      <w:rFonts w:ascii="Calibri" w:hAnsi="Calibri" w:cs="Calibri"/>
                                      <w:lang w:bidi="en-GB"/>
                                    </w:rPr>
                                  </w:pPr>
                                </w:p>
                                <w:p w14:paraId="0B5FB34F" w14:textId="2286DBB5" w:rsidR="00D549D0" w:rsidRPr="00D853A7" w:rsidRDefault="00D549D0" w:rsidP="00D549D0">
                                  <w:pPr>
                                    <w:rPr>
                                      <w:rFonts w:ascii="Calibri" w:hAnsi="Calibri" w:cs="Calibri"/>
                                      <w:color w:val="FFFFCC"/>
                                      <w:sz w:val="32"/>
                                      <w:szCs w:val="32"/>
                                      <w:lang w:bidi="en-GB"/>
                                    </w:rPr>
                                  </w:pPr>
                                  <w:r w:rsidRPr="007473D4">
                                    <w:rPr>
                                      <w:rFonts w:ascii="Calibri" w:hAnsi="Calibri" w:cs="Calibri"/>
                                      <w:lang w:bidi="en-GB"/>
                                    </w:rPr>
                                    <w:t xml:space="preserve">     </w:t>
                                  </w:r>
                                  <w:hyperlink r:id="rId12" w:history="1">
                                    <w:r w:rsidRPr="00D853A7">
                                      <w:rPr>
                                        <w:rStyle w:val="Hyperlink"/>
                                        <w:rFonts w:ascii="Calibri" w:hAnsi="Calibri" w:cs="Calibri"/>
                                        <w:sz w:val="32"/>
                                        <w:szCs w:val="32"/>
                                        <w:lang w:bidi="en-GB"/>
                                      </w:rPr>
                                      <w:t>Visit our website</w:t>
                                    </w:r>
                                  </w:hyperlink>
                                </w:p>
                                <w:p w14:paraId="23B82706" w14:textId="77777777" w:rsidR="00D549D0" w:rsidRPr="007473D4" w:rsidRDefault="00D549D0" w:rsidP="00D549D0">
                                  <w:pPr>
                                    <w:rPr>
                                      <w:rFonts w:ascii="Calibri" w:hAnsi="Calibri" w:cs="Calibri"/>
                                      <w:lang w:bidi="en-GB"/>
                                    </w:rPr>
                                  </w:pPr>
                                </w:p>
                                <w:p w14:paraId="0E19E81A" w14:textId="77777777" w:rsidR="00D549D0" w:rsidRPr="007473D4" w:rsidRDefault="00D549D0" w:rsidP="00D549D0">
                                  <w:pPr>
                                    <w:rPr>
                                      <w:rFonts w:ascii="Calibri" w:hAnsi="Calibri" w:cs="Calibri"/>
                                      <w:lang w:bidi="en-GB"/>
                                    </w:rPr>
                                  </w:pPr>
                                </w:p>
                                <w:p w14:paraId="326F0382" w14:textId="5BD401DE" w:rsidR="00D549D0" w:rsidRPr="007473D4" w:rsidRDefault="00D549D0" w:rsidP="00D549D0">
                                  <w:pPr>
                                    <w:rPr>
                                      <w:rFonts w:ascii="Calibri" w:hAnsi="Calibri" w:cs="Calibri"/>
                                      <w:lang w:bidi="en-GB"/>
                                    </w:rPr>
                                  </w:pPr>
                                  <w:r w:rsidRPr="007473D4">
                                    <w:rPr>
                                      <w:rFonts w:ascii="Calibri" w:hAnsi="Calibri" w:cs="Calibri"/>
                                      <w:lang w:bidi="en-GB"/>
                                    </w:rPr>
                                    <w:t xml:space="preserve">        </w:t>
                                  </w:r>
                                  <w:r w:rsidRPr="007473D4">
                                    <w:rPr>
                                      <w:rFonts w:ascii="Calibri" w:hAnsi="Calibri" w:cs="Calibri"/>
                                      <w:noProof/>
                                    </w:rPr>
                                    <w:drawing>
                                      <wp:inline distT="0" distB="0" distL="0" distR="0" wp14:anchorId="37E67CC0" wp14:editId="204CAFA3">
                                        <wp:extent cx="995680" cy="995680"/>
                                        <wp:effectExtent l="0" t="0" r="0" b="0"/>
                                        <wp:docPr id="1826850102" name="Picture 1826850102"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Pr="007473D4" w:rsidRDefault="00D549D0" w:rsidP="00D549D0">
                                  <w:pPr>
                                    <w:rPr>
                                      <w:rFonts w:ascii="Calibri" w:hAnsi="Calibri" w:cs="Calibri"/>
                                      <w:lang w:bidi="en-GB"/>
                                    </w:rPr>
                                  </w:pPr>
                                </w:p>
                                <w:p w14:paraId="72368AE1" w14:textId="77777777" w:rsidR="00D549D0" w:rsidRPr="007473D4" w:rsidRDefault="00D549D0" w:rsidP="00D549D0">
                                  <w:pPr>
                                    <w:rPr>
                                      <w:rFonts w:ascii="Calibri" w:hAnsi="Calibri" w:cs="Calibri"/>
                                      <w:lang w:bidi="en-GB"/>
                                    </w:rPr>
                                  </w:pPr>
                                </w:p>
                                <w:p w14:paraId="7F9A4C2C" w14:textId="7818BD8C" w:rsidR="00BD1132" w:rsidRPr="007473D4" w:rsidRDefault="00BD1132" w:rsidP="00D549D0">
                                  <w:pPr>
                                    <w:rPr>
                                      <w:rFonts w:ascii="Calibri" w:hAnsi="Calibri" w:cs="Calibri"/>
                                      <w:lang w:bidi="en-GB"/>
                                    </w:rPr>
                                  </w:pPr>
                                  <w:r w:rsidRPr="007473D4">
                                    <w:rPr>
                                      <w:rFonts w:ascii="Calibri" w:hAnsi="Calibri" w:cs="Calibri"/>
                                      <w:lang w:bidi="en-GB"/>
                                    </w:rPr>
                                    <w:t xml:space="preserve">   </w:t>
                                  </w:r>
                                  <w:r w:rsidRPr="007473D4">
                                    <w:rPr>
                                      <w:rFonts w:ascii="Calibri" w:hAnsi="Calibri" w:cs="Calibri"/>
                                      <w:color w:val="FFFFCC"/>
                                      <w:sz w:val="28"/>
                                      <w:szCs w:val="28"/>
                                      <w:lang w:bidi="en-GB"/>
                                    </w:rPr>
                                    <w:t xml:space="preserve">Call </w:t>
                                  </w:r>
                                  <w:r w:rsidRPr="007473D4">
                                    <w:rPr>
                                      <w:rFonts w:ascii="Calibri" w:hAnsi="Calibri" w:cs="Calibri"/>
                                      <w:color w:val="FFFFCC"/>
                                      <w:sz w:val="28"/>
                                      <w:szCs w:val="28"/>
                                    </w:rPr>
                                    <w:t>0114 229 0100</w:t>
                                  </w:r>
                                </w:p>
                                <w:p w14:paraId="4F2A99C4" w14:textId="77777777" w:rsidR="00D549D0" w:rsidRPr="007473D4" w:rsidRDefault="00D549D0" w:rsidP="00D549D0">
                                  <w:pPr>
                                    <w:rPr>
                                      <w:rFonts w:ascii="Calibri" w:hAnsi="Calibri" w:cs="Calibri"/>
                                      <w:lang w:bidi="en-GB"/>
                                    </w:rPr>
                                  </w:pPr>
                                </w:p>
                                <w:p w14:paraId="146BEC98" w14:textId="77777777" w:rsidR="00BD1132" w:rsidRPr="007473D4" w:rsidRDefault="00BD1132" w:rsidP="00D549D0">
                                  <w:pPr>
                                    <w:rPr>
                                      <w:rFonts w:ascii="Calibri" w:hAnsi="Calibri" w:cs="Calibri"/>
                                      <w:lang w:bidi="en-GB"/>
                                    </w:rPr>
                                  </w:pPr>
                                </w:p>
                                <w:p w14:paraId="2334AB6B" w14:textId="77777777" w:rsidR="00D549D0" w:rsidRPr="007473D4" w:rsidRDefault="00D549D0" w:rsidP="00D549D0">
                                  <w:pPr>
                                    <w:rPr>
                                      <w:rFonts w:ascii="Calibri" w:hAnsi="Calibri" w:cs="Calibri"/>
                                      <w:lang w:bidi="en-GB"/>
                                    </w:rPr>
                                  </w:pPr>
                                </w:p>
                                <w:p w14:paraId="7DC2E031" w14:textId="2218F764" w:rsidR="00D549D0" w:rsidRPr="00D853A7" w:rsidRDefault="00D549D0" w:rsidP="00D549D0">
                                  <w:pPr>
                                    <w:rPr>
                                      <w:rFonts w:ascii="Calibri" w:hAnsi="Calibri" w:cs="Calibri"/>
                                      <w:color w:val="FFFFCC"/>
                                      <w:sz w:val="32"/>
                                      <w:szCs w:val="32"/>
                                      <w:lang w:bidi="en-GB"/>
                                    </w:rPr>
                                  </w:pPr>
                                  <w:r w:rsidRPr="007473D4">
                                    <w:rPr>
                                      <w:rFonts w:ascii="Calibri" w:hAnsi="Calibri" w:cs="Calibri"/>
                                      <w:szCs w:val="16"/>
                                    </w:rPr>
                                    <w:t xml:space="preserve">      </w:t>
                                  </w:r>
                                  <w:r w:rsidR="00583920" w:rsidRPr="007473D4">
                                    <w:rPr>
                                      <w:rFonts w:ascii="Calibri" w:hAnsi="Calibri" w:cs="Calibri"/>
                                      <w:szCs w:val="16"/>
                                    </w:rPr>
                                    <w:t xml:space="preserve"> </w:t>
                                  </w:r>
                                  <w:r w:rsidR="00E776C5" w:rsidRPr="007473D4">
                                    <w:rPr>
                                      <w:rFonts w:ascii="Calibri" w:hAnsi="Calibri" w:cs="Calibri"/>
                                      <w:szCs w:val="16"/>
                                    </w:rPr>
                                    <w:t xml:space="preserve">       </w:t>
                                  </w:r>
                                  <w:r w:rsidR="00E776C5" w:rsidRPr="00D853A7">
                                    <w:rPr>
                                      <w:rFonts w:ascii="Calibri" w:hAnsi="Calibri" w:cs="Calibri"/>
                                      <w:sz w:val="32"/>
                                      <w:szCs w:val="32"/>
                                    </w:rPr>
                                    <w:t xml:space="preserve"> </w:t>
                                  </w:r>
                                  <w:hyperlink r:id="rId14" w:history="1">
                                    <w:r w:rsidR="00583920" w:rsidRPr="00D853A7">
                                      <w:rPr>
                                        <w:rStyle w:val="Hyperlink"/>
                                        <w:rFonts w:ascii="Calibri" w:hAnsi="Calibri" w:cs="Calibri"/>
                                        <w:sz w:val="32"/>
                                        <w:szCs w:val="32"/>
                                      </w:rPr>
                                      <w:t>Email</w:t>
                                    </w:r>
                                  </w:hyperlink>
                                </w:p>
                                <w:p w14:paraId="3552BF8F" w14:textId="77777777" w:rsidR="00D549D0" w:rsidRPr="00D549D0" w:rsidRDefault="00D549D0" w:rsidP="00D549D0">
                                  <w:pPr>
                                    <w:rPr>
                                      <w:lang w:bidi="en-GB"/>
                                    </w:rPr>
                                  </w:pPr>
                                </w:p>
                                <w:p w14:paraId="4FFDB73C" w14:textId="77777777" w:rsidR="00D549D0" w:rsidRDefault="00D54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BFF19" id="_x0000_t202" coordsize="21600,21600" o:spt="202" path="m,l,21600r21600,l21600,xe">
                      <v:stroke joinstyle="miter"/>
                      <v:path gradientshapeok="t" o:connecttype="rect"/>
                    </v:shapetype>
                    <v:shape id="Text Box 2" o:spid="_x0000_s1026" type="#_x0000_t202" style="position:absolute;margin-left:-28.95pt;margin-top:45.6pt;width:137.65pt;height:334.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" fillcolor="#fd6507" stroked="f" strokeweight=".5pt">
                      <v:textbox>
                        <w:txbxContent>
                          <w:p w14:paraId="483D0E8E" w14:textId="682C9D17" w:rsidR="00D549D0" w:rsidRPr="00D853A7" w:rsidRDefault="00D549D0" w:rsidP="00D549D0">
                            <w:pPr>
                              <w:pStyle w:val="Heading2"/>
                              <w:suppressOverlap/>
                              <w:rPr>
                                <w:rFonts w:ascii="Calibri" w:hAnsi="Calibri" w:cs="Calibri"/>
                                <w:b/>
                                <w:bCs/>
                                <w:sz w:val="36"/>
                                <w:szCs w:val="36"/>
                                <w:lang w:bidi="en-GB"/>
                              </w:rPr>
                            </w:pPr>
                            <w:r>
                              <w:rPr>
                                <w:sz w:val="36"/>
                                <w:szCs w:val="36"/>
                                <w:lang w:bidi="en-GB"/>
                              </w:rPr>
                              <w:t xml:space="preserve">    </w:t>
                            </w:r>
                            <w:r w:rsidR="007473D4">
                              <w:rPr>
                                <w:sz w:val="36"/>
                                <w:szCs w:val="36"/>
                                <w:lang w:bidi="en-GB"/>
                              </w:rPr>
                              <w:t xml:space="preserve"> </w:t>
                            </w:r>
                            <w:r w:rsidRPr="00D853A7">
                              <w:rPr>
                                <w:rFonts w:ascii="Calibri" w:hAnsi="Calibri" w:cs="Calibri"/>
                                <w:b/>
                                <w:bCs/>
                                <w:sz w:val="36"/>
                                <w:szCs w:val="36"/>
                                <w:lang w:bidi="en-GB"/>
                              </w:rPr>
                              <w:t>Contact</w:t>
                            </w:r>
                          </w:p>
                          <w:p w14:paraId="57F9C9BD" w14:textId="77777777" w:rsidR="00D549D0" w:rsidRPr="007473D4" w:rsidRDefault="00D549D0" w:rsidP="00D549D0">
                            <w:pPr>
                              <w:rPr>
                                <w:rFonts w:ascii="Calibri" w:hAnsi="Calibri" w:cs="Calibri"/>
                                <w:lang w:bidi="en-GB"/>
                              </w:rPr>
                            </w:pPr>
                          </w:p>
                          <w:p w14:paraId="0B5FB34F" w14:textId="2286DBB5" w:rsidR="00D549D0" w:rsidRPr="00D853A7" w:rsidRDefault="00D549D0" w:rsidP="00D549D0">
                            <w:pPr>
                              <w:rPr>
                                <w:rFonts w:ascii="Calibri" w:hAnsi="Calibri" w:cs="Calibri"/>
                                <w:color w:val="FFFFCC"/>
                                <w:sz w:val="32"/>
                                <w:szCs w:val="32"/>
                                <w:lang w:bidi="en-GB"/>
                              </w:rPr>
                            </w:pPr>
                            <w:r w:rsidRPr="007473D4">
                              <w:rPr>
                                <w:rFonts w:ascii="Calibri" w:hAnsi="Calibri" w:cs="Calibri"/>
                                <w:lang w:bidi="en-GB"/>
                              </w:rPr>
                              <w:t xml:space="preserve">     </w:t>
                            </w:r>
                            <w:hyperlink r:id="rId15" w:history="1">
                              <w:r w:rsidRPr="00D853A7">
                                <w:rPr>
                                  <w:rStyle w:val="Hyperlink"/>
                                  <w:rFonts w:ascii="Calibri" w:hAnsi="Calibri" w:cs="Calibri"/>
                                  <w:sz w:val="32"/>
                                  <w:szCs w:val="32"/>
                                  <w:lang w:bidi="en-GB"/>
                                </w:rPr>
                                <w:t>Visit our website</w:t>
                              </w:r>
                            </w:hyperlink>
                          </w:p>
                          <w:p w14:paraId="23B82706" w14:textId="77777777" w:rsidR="00D549D0" w:rsidRPr="007473D4" w:rsidRDefault="00D549D0" w:rsidP="00D549D0">
                            <w:pPr>
                              <w:rPr>
                                <w:rFonts w:ascii="Calibri" w:hAnsi="Calibri" w:cs="Calibri"/>
                                <w:lang w:bidi="en-GB"/>
                              </w:rPr>
                            </w:pPr>
                          </w:p>
                          <w:p w14:paraId="0E19E81A" w14:textId="77777777" w:rsidR="00D549D0" w:rsidRPr="007473D4" w:rsidRDefault="00D549D0" w:rsidP="00D549D0">
                            <w:pPr>
                              <w:rPr>
                                <w:rFonts w:ascii="Calibri" w:hAnsi="Calibri" w:cs="Calibri"/>
                                <w:lang w:bidi="en-GB"/>
                              </w:rPr>
                            </w:pPr>
                          </w:p>
                          <w:p w14:paraId="326F0382" w14:textId="5BD401DE" w:rsidR="00D549D0" w:rsidRPr="007473D4" w:rsidRDefault="00D549D0" w:rsidP="00D549D0">
                            <w:pPr>
                              <w:rPr>
                                <w:rFonts w:ascii="Calibri" w:hAnsi="Calibri" w:cs="Calibri"/>
                                <w:lang w:bidi="en-GB"/>
                              </w:rPr>
                            </w:pPr>
                            <w:r w:rsidRPr="007473D4">
                              <w:rPr>
                                <w:rFonts w:ascii="Calibri" w:hAnsi="Calibri" w:cs="Calibri"/>
                                <w:lang w:bidi="en-GB"/>
                              </w:rPr>
                              <w:t xml:space="preserve">        </w:t>
                            </w:r>
                            <w:r w:rsidRPr="007473D4">
                              <w:rPr>
                                <w:rFonts w:ascii="Calibri" w:hAnsi="Calibri" w:cs="Calibri"/>
                                <w:noProof/>
                              </w:rPr>
                              <w:drawing>
                                <wp:inline distT="0" distB="0" distL="0" distR="0" wp14:anchorId="37E67CC0" wp14:editId="204CAFA3">
                                  <wp:extent cx="995680" cy="995680"/>
                                  <wp:effectExtent l="0" t="0" r="0" b="0"/>
                                  <wp:docPr id="1826850102" name="Picture 1826850102"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Pr="007473D4" w:rsidRDefault="00D549D0" w:rsidP="00D549D0">
                            <w:pPr>
                              <w:rPr>
                                <w:rFonts w:ascii="Calibri" w:hAnsi="Calibri" w:cs="Calibri"/>
                                <w:lang w:bidi="en-GB"/>
                              </w:rPr>
                            </w:pPr>
                          </w:p>
                          <w:p w14:paraId="72368AE1" w14:textId="77777777" w:rsidR="00D549D0" w:rsidRPr="007473D4" w:rsidRDefault="00D549D0" w:rsidP="00D549D0">
                            <w:pPr>
                              <w:rPr>
                                <w:rFonts w:ascii="Calibri" w:hAnsi="Calibri" w:cs="Calibri"/>
                                <w:lang w:bidi="en-GB"/>
                              </w:rPr>
                            </w:pPr>
                          </w:p>
                          <w:p w14:paraId="7F9A4C2C" w14:textId="7818BD8C" w:rsidR="00BD1132" w:rsidRPr="007473D4" w:rsidRDefault="00BD1132" w:rsidP="00D549D0">
                            <w:pPr>
                              <w:rPr>
                                <w:rFonts w:ascii="Calibri" w:hAnsi="Calibri" w:cs="Calibri"/>
                                <w:lang w:bidi="en-GB"/>
                              </w:rPr>
                            </w:pPr>
                            <w:r w:rsidRPr="007473D4">
                              <w:rPr>
                                <w:rFonts w:ascii="Calibri" w:hAnsi="Calibri" w:cs="Calibri"/>
                                <w:lang w:bidi="en-GB"/>
                              </w:rPr>
                              <w:t xml:space="preserve">   </w:t>
                            </w:r>
                            <w:r w:rsidRPr="007473D4">
                              <w:rPr>
                                <w:rFonts w:ascii="Calibri" w:hAnsi="Calibri" w:cs="Calibri"/>
                                <w:color w:val="FFFFCC"/>
                                <w:sz w:val="28"/>
                                <w:szCs w:val="28"/>
                                <w:lang w:bidi="en-GB"/>
                              </w:rPr>
                              <w:t xml:space="preserve">Call </w:t>
                            </w:r>
                            <w:r w:rsidRPr="007473D4">
                              <w:rPr>
                                <w:rFonts w:ascii="Calibri" w:hAnsi="Calibri" w:cs="Calibri"/>
                                <w:color w:val="FFFFCC"/>
                                <w:sz w:val="28"/>
                                <w:szCs w:val="28"/>
                              </w:rPr>
                              <w:t>0114 229 0100</w:t>
                            </w:r>
                          </w:p>
                          <w:p w14:paraId="4F2A99C4" w14:textId="77777777" w:rsidR="00D549D0" w:rsidRPr="007473D4" w:rsidRDefault="00D549D0" w:rsidP="00D549D0">
                            <w:pPr>
                              <w:rPr>
                                <w:rFonts w:ascii="Calibri" w:hAnsi="Calibri" w:cs="Calibri"/>
                                <w:lang w:bidi="en-GB"/>
                              </w:rPr>
                            </w:pPr>
                          </w:p>
                          <w:p w14:paraId="146BEC98" w14:textId="77777777" w:rsidR="00BD1132" w:rsidRPr="007473D4" w:rsidRDefault="00BD1132" w:rsidP="00D549D0">
                            <w:pPr>
                              <w:rPr>
                                <w:rFonts w:ascii="Calibri" w:hAnsi="Calibri" w:cs="Calibri"/>
                                <w:lang w:bidi="en-GB"/>
                              </w:rPr>
                            </w:pPr>
                          </w:p>
                          <w:p w14:paraId="2334AB6B" w14:textId="77777777" w:rsidR="00D549D0" w:rsidRPr="007473D4" w:rsidRDefault="00D549D0" w:rsidP="00D549D0">
                            <w:pPr>
                              <w:rPr>
                                <w:rFonts w:ascii="Calibri" w:hAnsi="Calibri" w:cs="Calibri"/>
                                <w:lang w:bidi="en-GB"/>
                              </w:rPr>
                            </w:pPr>
                          </w:p>
                          <w:p w14:paraId="7DC2E031" w14:textId="2218F764" w:rsidR="00D549D0" w:rsidRPr="00D853A7" w:rsidRDefault="00D549D0" w:rsidP="00D549D0">
                            <w:pPr>
                              <w:rPr>
                                <w:rFonts w:ascii="Calibri" w:hAnsi="Calibri" w:cs="Calibri"/>
                                <w:color w:val="FFFFCC"/>
                                <w:sz w:val="32"/>
                                <w:szCs w:val="32"/>
                                <w:lang w:bidi="en-GB"/>
                              </w:rPr>
                            </w:pPr>
                            <w:r w:rsidRPr="007473D4">
                              <w:rPr>
                                <w:rFonts w:ascii="Calibri" w:hAnsi="Calibri" w:cs="Calibri"/>
                                <w:szCs w:val="16"/>
                              </w:rPr>
                              <w:t xml:space="preserve">      </w:t>
                            </w:r>
                            <w:r w:rsidR="00583920" w:rsidRPr="007473D4">
                              <w:rPr>
                                <w:rFonts w:ascii="Calibri" w:hAnsi="Calibri" w:cs="Calibri"/>
                                <w:szCs w:val="16"/>
                              </w:rPr>
                              <w:t xml:space="preserve"> </w:t>
                            </w:r>
                            <w:r w:rsidR="00E776C5" w:rsidRPr="007473D4">
                              <w:rPr>
                                <w:rFonts w:ascii="Calibri" w:hAnsi="Calibri" w:cs="Calibri"/>
                                <w:szCs w:val="16"/>
                              </w:rPr>
                              <w:t xml:space="preserve">       </w:t>
                            </w:r>
                            <w:r w:rsidR="00E776C5" w:rsidRPr="00D853A7">
                              <w:rPr>
                                <w:rFonts w:ascii="Calibri" w:hAnsi="Calibri" w:cs="Calibri"/>
                                <w:sz w:val="32"/>
                                <w:szCs w:val="32"/>
                              </w:rPr>
                              <w:t xml:space="preserve"> </w:t>
                            </w:r>
                            <w:hyperlink r:id="rId17" w:history="1">
                              <w:r w:rsidR="00583920" w:rsidRPr="00D853A7">
                                <w:rPr>
                                  <w:rStyle w:val="Hyperlink"/>
                                  <w:rFonts w:ascii="Calibri" w:hAnsi="Calibri" w:cs="Calibri"/>
                                  <w:sz w:val="32"/>
                                  <w:szCs w:val="32"/>
                                </w:rPr>
                                <w:t>Email</w:t>
                              </w:r>
                            </w:hyperlink>
                          </w:p>
                          <w:p w14:paraId="3552BF8F" w14:textId="77777777" w:rsidR="00D549D0" w:rsidRPr="00D549D0" w:rsidRDefault="00D549D0" w:rsidP="00D549D0">
                            <w:pPr>
                              <w:rPr>
                                <w:lang w:bidi="en-GB"/>
                              </w:rPr>
                            </w:pPr>
                          </w:p>
                          <w:p w14:paraId="4FFDB73C" w14:textId="77777777" w:rsidR="00D549D0" w:rsidRDefault="00D549D0"/>
                        </w:txbxContent>
                      </v:textbox>
                      <w10:wrap anchory="page"/>
                    </v:shape>
                  </w:pict>
                </mc:Fallback>
              </mc:AlternateContent>
            </w:r>
            <w:r w:rsidR="00FC0EEC">
              <w:rPr>
                <w:noProof/>
              </w:rPr>
              <w:drawing>
                <wp:anchor distT="0" distB="0" distL="114300" distR="114300" simplePos="0" relativeHeight="251687936" behindDoc="0" locked="0" layoutInCell="1" allowOverlap="1" wp14:anchorId="2BD6A6B3" wp14:editId="279D30B6">
                  <wp:simplePos x="0" y="0"/>
                  <wp:positionH relativeFrom="column">
                    <wp:posOffset>-319405</wp:posOffset>
                  </wp:positionH>
                  <wp:positionV relativeFrom="paragraph">
                    <wp:posOffset>-1268730</wp:posOffset>
                  </wp:positionV>
                  <wp:extent cx="1612072" cy="1612072"/>
                  <wp:effectExtent l="57150" t="57150" r="64770" b="6477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12072" cy="1612072"/>
                          </a:xfrm>
                          <a:prstGeom prst="flowChartConnector">
                            <a:avLst/>
                          </a:prstGeom>
                          <a:noFill/>
                          <a:ln w="50800">
                            <a:solidFill>
                              <a:srgbClr val="FFFFD9"/>
                            </a:solidFill>
                          </a:ln>
                        </pic:spPr>
                      </pic:pic>
                    </a:graphicData>
                  </a:graphic>
                  <wp14:sizeRelH relativeFrom="page">
                    <wp14:pctWidth>0</wp14:pctWidth>
                  </wp14:sizeRelH>
                  <wp14:sizeRelV relativeFrom="page">
                    <wp14:pctHeight>0</wp14:pctHeight>
                  </wp14:sizeRelV>
                </wp:anchor>
              </w:drawing>
            </w:r>
          </w:p>
        </w:tc>
      </w:tr>
      <w:tr w:rsidR="00D549D0" w:rsidRPr="00534557" w14:paraId="6FB2AE26" w14:textId="77777777" w:rsidTr="000E60B3">
        <w:trPr>
          <w:gridAfter w:val="3"/>
          <w:wAfter w:w="8842" w:type="dxa"/>
          <w:trHeight w:val="635"/>
        </w:trPr>
        <w:tc>
          <w:tcPr>
            <w:tcW w:w="3203" w:type="dxa"/>
          </w:tcPr>
          <w:p w14:paraId="7E95BE39" w14:textId="46356E91" w:rsidR="00D549D0" w:rsidRPr="00534557" w:rsidRDefault="00D549D0" w:rsidP="00511784">
            <w:pPr>
              <w:rPr>
                <w:rFonts w:ascii="Calibri" w:hAnsi="Calibri" w:cs="Calibri"/>
                <w:b/>
                <w:bCs/>
                <w:sz w:val="26"/>
                <w:szCs w:val="26"/>
                <w:lang w:bidi="en-GB"/>
              </w:rPr>
            </w:pPr>
          </w:p>
          <w:p w14:paraId="3124E6B0" w14:textId="4211D02C" w:rsidR="00D549D0" w:rsidRPr="00534557" w:rsidRDefault="00D549D0" w:rsidP="00511784">
            <w:pPr>
              <w:rPr>
                <w:rFonts w:ascii="Calibri" w:hAnsi="Calibri" w:cs="Calibri"/>
                <w:b/>
                <w:bCs/>
                <w:sz w:val="26"/>
                <w:szCs w:val="26"/>
                <w:lang w:bidi="en-GB"/>
              </w:rPr>
            </w:pPr>
          </w:p>
        </w:tc>
      </w:tr>
    </w:tbl>
    <w:p w14:paraId="64A93DEF" w14:textId="0544C20A" w:rsidR="00534557" w:rsidRDefault="00534557" w:rsidP="000C3B66">
      <w:pPr>
        <w:rPr>
          <w:rFonts w:ascii="Calibri" w:hAnsi="Calibri" w:cs="Calibri"/>
          <w:b/>
          <w:bCs/>
          <w:sz w:val="26"/>
          <w:szCs w:val="26"/>
        </w:rPr>
      </w:pPr>
    </w:p>
    <w:p w14:paraId="2483467A" w14:textId="77777777" w:rsidR="00596124" w:rsidRDefault="00534557" w:rsidP="00596124">
      <w:pPr>
        <w:jc w:val="both"/>
        <w:rPr>
          <w:rFonts w:ascii="Calibri" w:hAnsi="Calibri" w:cs="Calibri"/>
          <w:b/>
          <w:bCs/>
          <w:sz w:val="32"/>
          <w:szCs w:val="32"/>
        </w:rPr>
      </w:pPr>
      <w:r>
        <w:rPr>
          <w:rFonts w:ascii="Calibri" w:hAnsi="Calibri" w:cs="Calibri"/>
          <w:b/>
          <w:bCs/>
          <w:sz w:val="26"/>
          <w:szCs w:val="26"/>
        </w:rPr>
        <w:t xml:space="preserve">         </w:t>
      </w:r>
      <w:r w:rsidRPr="00534557">
        <w:rPr>
          <w:rFonts w:ascii="Calibri" w:hAnsi="Calibri" w:cs="Calibri"/>
          <w:b/>
          <w:bCs/>
          <w:sz w:val="32"/>
          <w:szCs w:val="32"/>
        </w:rPr>
        <w:t xml:space="preserve">  </w:t>
      </w:r>
    </w:p>
    <w:p w14:paraId="181007BF" w14:textId="3B926822" w:rsidR="00E81D3D" w:rsidRDefault="005B37B7" w:rsidP="00596124">
      <w:pPr>
        <w:jc w:val="both"/>
        <w:rPr>
          <w:rFonts w:ascii="Calibri" w:hAnsi="Calibri" w:cs="Calibri"/>
          <w:b/>
          <w:bCs/>
          <w:color w:val="006666" w:themeColor="accent1"/>
          <w:sz w:val="32"/>
          <w:szCs w:val="32"/>
        </w:rPr>
      </w:pPr>
      <w:r w:rsidRPr="00596124">
        <w:rPr>
          <w:rFonts w:ascii="Calibri" w:hAnsi="Calibri" w:cs="Calibri"/>
          <w:b/>
          <w:bCs/>
          <w:color w:val="006666" w:themeColor="accent1"/>
          <w:sz w:val="32"/>
          <w:szCs w:val="32"/>
        </w:rPr>
        <w:t>Experience</w:t>
      </w:r>
    </w:p>
    <w:p w14:paraId="1C8E2C8F" w14:textId="77777777" w:rsidR="005849AF" w:rsidRPr="00596124" w:rsidRDefault="005849AF" w:rsidP="00596124">
      <w:pPr>
        <w:jc w:val="both"/>
        <w:rPr>
          <w:rFonts w:ascii="Calibri" w:hAnsi="Calibri" w:cs="Calibri"/>
          <w:b/>
          <w:bCs/>
          <w:color w:val="006666" w:themeColor="accent1"/>
          <w:sz w:val="32"/>
          <w:szCs w:val="32"/>
        </w:rPr>
      </w:pPr>
    </w:p>
    <w:p w14:paraId="1E65A825" w14:textId="18F35C68" w:rsidR="00526ABD" w:rsidRPr="00534557" w:rsidRDefault="00526ABD" w:rsidP="00534557">
      <w:pPr>
        <w:pStyle w:val="BodyText"/>
        <w:tabs>
          <w:tab w:val="left" w:pos="9923"/>
        </w:tabs>
        <w:ind w:right="144"/>
        <w:jc w:val="both"/>
        <w:rPr>
          <w:rFonts w:ascii="Calibri" w:hAnsi="Calibri" w:cs="Calibri"/>
          <w:sz w:val="26"/>
          <w:szCs w:val="26"/>
        </w:rPr>
      </w:pPr>
      <w:r w:rsidRPr="00534557">
        <w:rPr>
          <w:rFonts w:ascii="Calibri" w:hAnsi="Calibri" w:cs="Calibri"/>
          <w:sz w:val="26"/>
          <w:szCs w:val="26"/>
        </w:rPr>
        <w:t>Caroline began her legal career in a small firm of solicitors in Sheffield covering criminal law before moving to a specialist personal injury department in a national legal firm in 1997 where she initially conducted prison law and public law cases. Caroline found her niche in the field of claimant personal injury and specialised in representing clients who had sustained life changing injuries. She has significant experience in conducting brain and spinal injury claims a</w:t>
      </w:r>
      <w:r w:rsidR="00C6098A">
        <w:rPr>
          <w:rFonts w:ascii="Calibri" w:hAnsi="Calibri" w:cs="Calibri"/>
          <w:sz w:val="26"/>
          <w:szCs w:val="26"/>
        </w:rPr>
        <w:t>s well as</w:t>
      </w:r>
      <w:r w:rsidRPr="00534557">
        <w:rPr>
          <w:rFonts w:ascii="Calibri" w:hAnsi="Calibri" w:cs="Calibri"/>
          <w:sz w:val="26"/>
          <w:szCs w:val="26"/>
        </w:rPr>
        <w:t xml:space="preserve"> helping clients with complex health needs access rehabilitation.</w:t>
      </w:r>
    </w:p>
    <w:p w14:paraId="3CF0506F" w14:textId="77777777" w:rsidR="00526ABD" w:rsidRPr="00596124" w:rsidRDefault="00526ABD" w:rsidP="00534557">
      <w:pPr>
        <w:pStyle w:val="BodyText"/>
        <w:tabs>
          <w:tab w:val="left" w:pos="9923"/>
        </w:tabs>
        <w:spacing w:before="11"/>
        <w:ind w:right="144"/>
        <w:jc w:val="both"/>
        <w:rPr>
          <w:rFonts w:ascii="Calibri" w:hAnsi="Calibri" w:cs="Calibri"/>
          <w:sz w:val="16"/>
          <w:szCs w:val="16"/>
        </w:rPr>
      </w:pPr>
    </w:p>
    <w:p w14:paraId="6A4A869E" w14:textId="77777777" w:rsidR="00526ABD" w:rsidRPr="00534557" w:rsidRDefault="00526ABD" w:rsidP="00534557">
      <w:pPr>
        <w:pStyle w:val="BodyText"/>
        <w:tabs>
          <w:tab w:val="left" w:pos="9923"/>
        </w:tabs>
        <w:ind w:right="144"/>
        <w:jc w:val="both"/>
        <w:rPr>
          <w:rFonts w:ascii="Calibri" w:hAnsi="Calibri" w:cs="Calibri"/>
          <w:sz w:val="26"/>
          <w:szCs w:val="26"/>
        </w:rPr>
      </w:pPr>
      <w:r w:rsidRPr="00534557">
        <w:rPr>
          <w:rFonts w:ascii="Calibri" w:hAnsi="Calibri" w:cs="Calibri"/>
          <w:sz w:val="26"/>
          <w:szCs w:val="26"/>
        </w:rPr>
        <w:t>When litigating serious injury cases where funds for a case manager were not available, Caroline would often act as ‘case manager’ for clients by accessing statutory services, assessing the needs of clients and their families and identifying relevant and cost effective resources which were available in order to obtain maximum benefit for the client and the</w:t>
      </w:r>
      <w:r w:rsidRPr="00534557">
        <w:rPr>
          <w:rFonts w:ascii="Calibri" w:hAnsi="Calibri" w:cs="Calibri"/>
          <w:spacing w:val="-12"/>
          <w:sz w:val="26"/>
          <w:szCs w:val="26"/>
        </w:rPr>
        <w:t xml:space="preserve"> </w:t>
      </w:r>
      <w:r w:rsidRPr="00534557">
        <w:rPr>
          <w:rFonts w:ascii="Calibri" w:hAnsi="Calibri" w:cs="Calibri"/>
          <w:sz w:val="26"/>
          <w:szCs w:val="26"/>
        </w:rPr>
        <w:t>family.</w:t>
      </w:r>
    </w:p>
    <w:p w14:paraId="31B1996B" w14:textId="77777777" w:rsidR="00526ABD" w:rsidRPr="00596124" w:rsidRDefault="00526ABD" w:rsidP="00534557">
      <w:pPr>
        <w:pStyle w:val="BodyText"/>
        <w:ind w:right="144"/>
        <w:jc w:val="both"/>
        <w:rPr>
          <w:rFonts w:ascii="Calibri" w:hAnsi="Calibri" w:cs="Calibri"/>
          <w:sz w:val="16"/>
          <w:szCs w:val="16"/>
        </w:rPr>
      </w:pPr>
    </w:p>
    <w:p w14:paraId="055761AF" w14:textId="52BC51D1" w:rsidR="00526ABD" w:rsidRPr="00534557" w:rsidRDefault="00526ABD" w:rsidP="00534557">
      <w:pPr>
        <w:pStyle w:val="BodyText"/>
        <w:ind w:right="144"/>
        <w:jc w:val="both"/>
        <w:rPr>
          <w:rFonts w:ascii="Calibri" w:hAnsi="Calibri" w:cs="Calibri"/>
          <w:sz w:val="26"/>
          <w:szCs w:val="26"/>
        </w:rPr>
      </w:pPr>
      <w:r w:rsidRPr="00534557">
        <w:rPr>
          <w:rFonts w:ascii="Calibri" w:hAnsi="Calibri" w:cs="Calibri"/>
          <w:sz w:val="26"/>
          <w:szCs w:val="26"/>
        </w:rPr>
        <w:t xml:space="preserve">Having worked alongside independent case managers for many years, Caroline is aware of how having an experienced case manager can make life so much easier. Knowing that clients are in good hands, getting the </w:t>
      </w:r>
      <w:r w:rsidR="007D2340">
        <w:rPr>
          <w:rFonts w:ascii="Calibri" w:hAnsi="Calibri" w:cs="Calibri"/>
          <w:sz w:val="26"/>
          <w:szCs w:val="26"/>
        </w:rPr>
        <w:t>rehabilitation</w:t>
      </w:r>
      <w:r w:rsidRPr="00534557">
        <w:rPr>
          <w:rFonts w:ascii="Calibri" w:hAnsi="Calibri" w:cs="Calibri"/>
          <w:sz w:val="26"/>
          <w:szCs w:val="26"/>
        </w:rPr>
        <w:t xml:space="preserve"> they need and the care regime properly managed is crucial to clients and their families.</w:t>
      </w:r>
    </w:p>
    <w:p w14:paraId="39032583" w14:textId="77777777" w:rsidR="00A618A8" w:rsidRPr="00596124" w:rsidRDefault="00A618A8" w:rsidP="00534557">
      <w:pPr>
        <w:pStyle w:val="BodyText"/>
        <w:ind w:right="144"/>
        <w:jc w:val="both"/>
        <w:rPr>
          <w:rFonts w:ascii="Calibri" w:hAnsi="Calibri" w:cs="Calibri"/>
          <w:sz w:val="16"/>
          <w:szCs w:val="16"/>
        </w:rPr>
      </w:pPr>
    </w:p>
    <w:p w14:paraId="75B08F43" w14:textId="244E4CFE" w:rsidR="00A618A8" w:rsidRPr="00534557" w:rsidRDefault="00A618A8" w:rsidP="00534557">
      <w:pPr>
        <w:pStyle w:val="BodyText"/>
        <w:ind w:right="144"/>
        <w:jc w:val="both"/>
        <w:rPr>
          <w:rFonts w:ascii="Calibri" w:hAnsi="Calibri" w:cs="Calibri"/>
          <w:sz w:val="26"/>
          <w:szCs w:val="26"/>
        </w:rPr>
      </w:pPr>
      <w:r w:rsidRPr="00534557">
        <w:rPr>
          <w:rFonts w:ascii="Calibri" w:hAnsi="Calibri" w:cs="Calibri"/>
          <w:sz w:val="26"/>
          <w:szCs w:val="26"/>
        </w:rPr>
        <w:t xml:space="preserve">Caroline has a friendly, </w:t>
      </w:r>
      <w:r w:rsidR="00E81D3D" w:rsidRPr="00534557">
        <w:rPr>
          <w:rFonts w:ascii="Calibri" w:hAnsi="Calibri" w:cs="Calibri"/>
          <w:sz w:val="26"/>
          <w:szCs w:val="26"/>
        </w:rPr>
        <w:t xml:space="preserve">calm </w:t>
      </w:r>
      <w:r w:rsidRPr="00534557">
        <w:rPr>
          <w:rFonts w:ascii="Calibri" w:hAnsi="Calibri" w:cs="Calibri"/>
          <w:sz w:val="26"/>
          <w:szCs w:val="26"/>
        </w:rPr>
        <w:t>and collected manner</w:t>
      </w:r>
      <w:r w:rsidR="00E81D3D" w:rsidRPr="00534557">
        <w:rPr>
          <w:rFonts w:ascii="Calibri" w:hAnsi="Calibri" w:cs="Calibri"/>
          <w:sz w:val="26"/>
          <w:szCs w:val="26"/>
        </w:rPr>
        <w:t xml:space="preserve"> as well as being</w:t>
      </w:r>
      <w:r w:rsidRPr="00534557">
        <w:rPr>
          <w:rFonts w:ascii="Calibri" w:hAnsi="Calibri" w:cs="Calibri"/>
          <w:sz w:val="26"/>
          <w:szCs w:val="26"/>
        </w:rPr>
        <w:t xml:space="preserve"> efficient and highly organised. She enjoys solving problems and exploring alternative solutions to challenges.</w:t>
      </w:r>
    </w:p>
    <w:p w14:paraId="13080680" w14:textId="77777777" w:rsidR="00027421" w:rsidRPr="00A618A8" w:rsidRDefault="00027421" w:rsidP="00534557">
      <w:pPr>
        <w:ind w:right="144"/>
        <w:jc w:val="both"/>
        <w:rPr>
          <w:rFonts w:asciiTheme="majorHAnsi" w:hAnsiTheme="majorHAnsi"/>
          <w:sz w:val="26"/>
          <w:szCs w:val="26"/>
        </w:rPr>
      </w:pPr>
    </w:p>
    <w:p w14:paraId="23228DE1" w14:textId="77777777" w:rsidR="005965F4" w:rsidRDefault="005965F4" w:rsidP="00534557">
      <w:pPr>
        <w:ind w:right="144"/>
        <w:jc w:val="both"/>
        <w:rPr>
          <w:rFonts w:asciiTheme="majorHAnsi" w:hAnsiTheme="majorHAnsi"/>
          <w:sz w:val="26"/>
          <w:szCs w:val="26"/>
        </w:rPr>
      </w:pPr>
    </w:p>
    <w:p w14:paraId="6F905D6F" w14:textId="77777777" w:rsidR="00646FF5" w:rsidRPr="00D549D0" w:rsidRDefault="00646FF5" w:rsidP="00027421">
      <w:pPr>
        <w:rPr>
          <w:rFonts w:asciiTheme="majorHAnsi" w:hAnsiTheme="majorHAnsi"/>
          <w:sz w:val="26"/>
          <w:szCs w:val="26"/>
        </w:rPr>
      </w:pPr>
    </w:p>
    <w:p w14:paraId="4D6EC30A" w14:textId="77777777" w:rsidR="00E065A1" w:rsidRPr="00DC2EBB" w:rsidRDefault="00E065A1" w:rsidP="005B37B7">
      <w:pPr>
        <w:tabs>
          <w:tab w:val="left" w:pos="980"/>
        </w:tabs>
        <w:rPr>
          <w:rFonts w:cstheme="minorHAnsi"/>
          <w:sz w:val="24"/>
          <w:szCs w:val="24"/>
        </w:rPr>
      </w:pPr>
    </w:p>
    <w:sectPr w:rsidR="00E065A1" w:rsidRPr="00DC2EBB" w:rsidSect="00B65169">
      <w:footerReference w:type="default" r:id="rId19"/>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F5F22" w14:textId="77777777" w:rsidR="00B65169" w:rsidRDefault="00B65169" w:rsidP="009129A0">
      <w:r>
        <w:separator/>
      </w:r>
    </w:p>
  </w:endnote>
  <w:endnote w:type="continuationSeparator" w:id="0">
    <w:p w14:paraId="75621E92" w14:textId="77777777" w:rsidR="00B65169" w:rsidRDefault="00B65169" w:rsidP="00912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BCBE10D-8CB7-4CBC-AAEB-02E940A1FCD0}"/>
    <w:embedBold r:id="rId2" w:fontKey="{7DD58553-0CBC-4BA1-8FD1-07BB3D0D562F}"/>
  </w:font>
  <w:font w:name="Corbel">
    <w:panose1 w:val="020B0503020204020204"/>
    <w:charset w:val="00"/>
    <w:family w:val="swiss"/>
    <w:pitch w:val="variable"/>
    <w:sig w:usb0="A00002EF" w:usb1="4000A44B" w:usb2="00000000" w:usb3="00000000" w:csb0="0000019F" w:csb1="00000000"/>
    <w:embedRegular r:id="rId3" w:fontKey="{346E1906-419A-4912-8B29-41B5B64A1DC4}"/>
  </w:font>
  <w:font w:name="Arial Black">
    <w:panose1 w:val="020B0A04020102020204"/>
    <w:charset w:val="00"/>
    <w:family w:val="swiss"/>
    <w:pitch w:val="variable"/>
    <w:sig w:usb0="A00002AF" w:usb1="400078FB" w:usb2="00000000" w:usb3="00000000" w:csb0="0000009F" w:csb1="00000000"/>
    <w:embedRegular r:id="rId4" w:fontKey="{552B4D64-E36B-47A6-A519-0D5F12A1DD1C}"/>
    <w:embedBold r:id="rId5" w:fontKey="{E0800AC7-DA03-44C4-ADB9-A7957C156724}"/>
    <w:embedItalic r:id="rId6" w:fontKey="{838F2108-2A5A-446F-9EE5-342CA2824E8E}"/>
  </w:font>
  <w:font w:name="SimHei">
    <w:altName w:val="黑体"/>
    <w:panose1 w:val="0201060003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embedRegular r:id="rId7" w:fontKey="{C76236B7-B781-4975-9051-F19B4CAE9258}"/>
  </w:font>
  <w:font w:name="Batang">
    <w:altName w:val="바탕"/>
    <w:panose1 w:val="02030600000101010101"/>
    <w:charset w:val="81"/>
    <w:family w:val="roman"/>
    <w:pitch w:val="variable"/>
    <w:sig w:usb0="B00002AF" w:usb1="69D77CFB" w:usb2="00000030" w:usb3="00000000" w:csb0="0008009F" w:csb1="00000000"/>
  </w:font>
  <w:font w:name="PT Sans">
    <w:altName w:val="PT Sans"/>
    <w:charset w:val="00"/>
    <w:family w:val="swiss"/>
    <w:pitch w:val="variable"/>
    <w:sig w:usb0="A00002EF" w:usb1="5000204B" w:usb2="00000000" w:usb3="00000000" w:csb0="00000097" w:csb1="00000000"/>
    <w:embedRegular r:id="rId8" w:fontKey="{26BE0A4B-4C06-4890-8D53-71DE4CC9759D}"/>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E171" w14:textId="26BC9C99" w:rsidR="005B37B7" w:rsidRDefault="005B37B7" w:rsidP="00F032D8">
    <w:pPr>
      <w:spacing w:after="120"/>
      <w:jc w:val="center"/>
      <w:rPr>
        <w:rFonts w:ascii="PT Sans" w:eastAsia="Batang" w:hAnsi="PT Sans"/>
        <w:color w:val="FFFFFF"/>
        <w:sz w:val="20"/>
        <w:szCs w:val="20"/>
      </w:rPr>
    </w:pPr>
  </w:p>
  <w:p w14:paraId="70909A45" w14:textId="64E95302" w:rsidR="005B37B7" w:rsidRPr="00F032D8" w:rsidRDefault="005B37B7" w:rsidP="000F7F43">
    <w:pPr>
      <w:spacing w:after="120"/>
      <w:rPr>
        <w:rFonts w:eastAsia="Batan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5218D" w14:textId="77777777" w:rsidR="00B65169" w:rsidRDefault="00B65169" w:rsidP="009129A0">
      <w:r>
        <w:separator/>
      </w:r>
    </w:p>
  </w:footnote>
  <w:footnote w:type="continuationSeparator" w:id="0">
    <w:p w14:paraId="02A1117D" w14:textId="77777777" w:rsidR="00B65169" w:rsidRDefault="00B65169" w:rsidP="00912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6A0B97A"/>
    <w:lvl w:ilvl="0">
      <w:start w:val="1"/>
      <w:numFmt w:val="bullet"/>
      <w:pStyle w:val="ListBullet"/>
      <w:lvlText w:val=""/>
      <w:lvlJc w:val="left"/>
      <w:pPr>
        <w:tabs>
          <w:tab w:val="num" w:pos="360"/>
        </w:tabs>
        <w:ind w:left="360" w:hanging="360"/>
      </w:pPr>
      <w:rPr>
        <w:rFonts w:ascii="Symbol" w:hAnsi="Symbol" w:hint="default"/>
        <w:color w:val="FD6507" w:themeColor="accent2"/>
      </w:rPr>
    </w:lvl>
  </w:abstractNum>
  <w:abstractNum w:abstractNumId="1" w15:restartNumberingAfterBreak="0">
    <w:nsid w:val="03D93D1F"/>
    <w:multiLevelType w:val="hybridMultilevel"/>
    <w:tmpl w:val="07FA5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8D2114"/>
    <w:multiLevelType w:val="hybridMultilevel"/>
    <w:tmpl w:val="CBE6ED5C"/>
    <w:lvl w:ilvl="0" w:tplc="AA78699A">
      <w:start w:val="11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F297C"/>
    <w:multiLevelType w:val="hybridMultilevel"/>
    <w:tmpl w:val="F5DE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25393"/>
    <w:multiLevelType w:val="hybridMultilevel"/>
    <w:tmpl w:val="DD848FC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2042A2"/>
    <w:multiLevelType w:val="hybridMultilevel"/>
    <w:tmpl w:val="F3E64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8"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9"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10"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12"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3"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5"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6"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7"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47022"/>
    <w:multiLevelType w:val="multilevel"/>
    <w:tmpl w:val="400A361E"/>
    <w:lvl w:ilvl="0">
      <w:start w:val="1"/>
      <w:numFmt w:val="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9" w15:restartNumberingAfterBreak="0">
    <w:nsid w:val="48E40A21"/>
    <w:multiLevelType w:val="multilevel"/>
    <w:tmpl w:val="0A165832"/>
    <w:lvl w:ilvl="0">
      <w:start w:val="1"/>
      <w:numFmt w:val="decimal"/>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0"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EF0305"/>
    <w:multiLevelType w:val="hybridMultilevel"/>
    <w:tmpl w:val="07EEB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341D84"/>
    <w:multiLevelType w:val="hybridMultilevel"/>
    <w:tmpl w:val="0CAC9EF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3"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5"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CFC4D8E"/>
    <w:multiLevelType w:val="hybridMultilevel"/>
    <w:tmpl w:val="2D66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9" w15:restartNumberingAfterBreak="0">
    <w:nsid w:val="77430CB5"/>
    <w:multiLevelType w:val="hybridMultilevel"/>
    <w:tmpl w:val="A19C48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967000898">
    <w:abstractNumId w:val="17"/>
  </w:num>
  <w:num w:numId="2" w16cid:durableId="1738548522">
    <w:abstractNumId w:val="13"/>
  </w:num>
  <w:num w:numId="3" w16cid:durableId="823158904">
    <w:abstractNumId w:val="23"/>
  </w:num>
  <w:num w:numId="4" w16cid:durableId="2100248378">
    <w:abstractNumId w:val="18"/>
  </w:num>
  <w:num w:numId="5" w16cid:durableId="239412452">
    <w:abstractNumId w:val="19"/>
  </w:num>
  <w:num w:numId="6" w16cid:durableId="1821968966">
    <w:abstractNumId w:val="28"/>
  </w:num>
  <w:num w:numId="7" w16cid:durableId="310794174">
    <w:abstractNumId w:val="12"/>
  </w:num>
  <w:num w:numId="8" w16cid:durableId="1504709381">
    <w:abstractNumId w:val="16"/>
  </w:num>
  <w:num w:numId="9" w16cid:durableId="1019350692">
    <w:abstractNumId w:val="25"/>
  </w:num>
  <w:num w:numId="10" w16cid:durableId="1205020136">
    <w:abstractNumId w:val="7"/>
  </w:num>
  <w:num w:numId="11" w16cid:durableId="889267379">
    <w:abstractNumId w:val="11"/>
  </w:num>
  <w:num w:numId="12" w16cid:durableId="658770360">
    <w:abstractNumId w:val="2"/>
  </w:num>
  <w:num w:numId="13" w16cid:durableId="1522356945">
    <w:abstractNumId w:val="8"/>
  </w:num>
  <w:num w:numId="14" w16cid:durableId="666860090">
    <w:abstractNumId w:val="15"/>
  </w:num>
  <w:num w:numId="15" w16cid:durableId="527572031">
    <w:abstractNumId w:val="14"/>
  </w:num>
  <w:num w:numId="16" w16cid:durableId="448202405">
    <w:abstractNumId w:val="24"/>
  </w:num>
  <w:num w:numId="17" w16cid:durableId="964312222">
    <w:abstractNumId w:val="9"/>
  </w:num>
  <w:num w:numId="18" w16cid:durableId="549195154">
    <w:abstractNumId w:val="31"/>
  </w:num>
  <w:num w:numId="19" w16cid:durableId="979728926">
    <w:abstractNumId w:val="26"/>
  </w:num>
  <w:num w:numId="20" w16cid:durableId="1528640229">
    <w:abstractNumId w:val="20"/>
  </w:num>
  <w:num w:numId="21" w16cid:durableId="39282907">
    <w:abstractNumId w:val="30"/>
  </w:num>
  <w:num w:numId="22" w16cid:durableId="2134051986">
    <w:abstractNumId w:val="10"/>
  </w:num>
  <w:num w:numId="23" w16cid:durableId="272441002">
    <w:abstractNumId w:val="0"/>
  </w:num>
  <w:num w:numId="24" w16cid:durableId="430013832">
    <w:abstractNumId w:val="0"/>
  </w:num>
  <w:num w:numId="25" w16cid:durableId="177354464">
    <w:abstractNumId w:val="29"/>
  </w:num>
  <w:num w:numId="26" w16cid:durableId="1656109786">
    <w:abstractNumId w:val="5"/>
  </w:num>
  <w:num w:numId="27" w16cid:durableId="1212881301">
    <w:abstractNumId w:val="6"/>
  </w:num>
  <w:num w:numId="28" w16cid:durableId="925843866">
    <w:abstractNumId w:val="27"/>
  </w:num>
  <w:num w:numId="29" w16cid:durableId="1207764293">
    <w:abstractNumId w:val="22"/>
  </w:num>
  <w:num w:numId="30" w16cid:durableId="847712228">
    <w:abstractNumId w:val="3"/>
  </w:num>
  <w:num w:numId="31" w16cid:durableId="420832461">
    <w:abstractNumId w:val="21"/>
  </w:num>
  <w:num w:numId="32" w16cid:durableId="487982209">
    <w:abstractNumId w:val="1"/>
  </w:num>
  <w:num w:numId="33" w16cid:durableId="820194013">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displayBackgroundShape/>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791"/>
    <w:rsid w:val="00027421"/>
    <w:rsid w:val="00052382"/>
    <w:rsid w:val="00054D07"/>
    <w:rsid w:val="00056AF2"/>
    <w:rsid w:val="00063F05"/>
    <w:rsid w:val="0006568A"/>
    <w:rsid w:val="00076F0F"/>
    <w:rsid w:val="00084253"/>
    <w:rsid w:val="0009569C"/>
    <w:rsid w:val="000C3B66"/>
    <w:rsid w:val="000D1F49"/>
    <w:rsid w:val="000D4F3A"/>
    <w:rsid w:val="000E4A0A"/>
    <w:rsid w:val="000E60B3"/>
    <w:rsid w:val="000E6867"/>
    <w:rsid w:val="000F7D1E"/>
    <w:rsid w:val="00133217"/>
    <w:rsid w:val="001416D0"/>
    <w:rsid w:val="00163EB1"/>
    <w:rsid w:val="001727CA"/>
    <w:rsid w:val="001B39E1"/>
    <w:rsid w:val="002439B8"/>
    <w:rsid w:val="00283598"/>
    <w:rsid w:val="002C56E6"/>
    <w:rsid w:val="002E4AFC"/>
    <w:rsid w:val="002F2708"/>
    <w:rsid w:val="00307595"/>
    <w:rsid w:val="0034566F"/>
    <w:rsid w:val="00361E11"/>
    <w:rsid w:val="003824A4"/>
    <w:rsid w:val="00385AE2"/>
    <w:rsid w:val="003F0847"/>
    <w:rsid w:val="003F6F56"/>
    <w:rsid w:val="0040090B"/>
    <w:rsid w:val="0041787D"/>
    <w:rsid w:val="0046245E"/>
    <w:rsid w:val="0046302A"/>
    <w:rsid w:val="00470325"/>
    <w:rsid w:val="004750FB"/>
    <w:rsid w:val="00487D2D"/>
    <w:rsid w:val="004940EF"/>
    <w:rsid w:val="00496CEF"/>
    <w:rsid w:val="004D5D62"/>
    <w:rsid w:val="004F2474"/>
    <w:rsid w:val="005007E8"/>
    <w:rsid w:val="005112D0"/>
    <w:rsid w:val="00511784"/>
    <w:rsid w:val="00522D95"/>
    <w:rsid w:val="00526ABD"/>
    <w:rsid w:val="00534557"/>
    <w:rsid w:val="00577E06"/>
    <w:rsid w:val="00580EE6"/>
    <w:rsid w:val="00583920"/>
    <w:rsid w:val="005849AF"/>
    <w:rsid w:val="005859B4"/>
    <w:rsid w:val="00596124"/>
    <w:rsid w:val="005965F4"/>
    <w:rsid w:val="005A3BF7"/>
    <w:rsid w:val="005B37B7"/>
    <w:rsid w:val="005B78CC"/>
    <w:rsid w:val="005E6DCC"/>
    <w:rsid w:val="005F2035"/>
    <w:rsid w:val="005F78E5"/>
    <w:rsid w:val="005F7990"/>
    <w:rsid w:val="0060080B"/>
    <w:rsid w:val="0063086F"/>
    <w:rsid w:val="00635B84"/>
    <w:rsid w:val="0063739C"/>
    <w:rsid w:val="0063784D"/>
    <w:rsid w:val="00646F96"/>
    <w:rsid w:val="00646FF5"/>
    <w:rsid w:val="00661A6F"/>
    <w:rsid w:val="00662061"/>
    <w:rsid w:val="006E23B3"/>
    <w:rsid w:val="006E3DFA"/>
    <w:rsid w:val="006E7EF0"/>
    <w:rsid w:val="006F0C45"/>
    <w:rsid w:val="006F4ACC"/>
    <w:rsid w:val="00704A5C"/>
    <w:rsid w:val="00706DFE"/>
    <w:rsid w:val="00712C0A"/>
    <w:rsid w:val="00717D3E"/>
    <w:rsid w:val="00721789"/>
    <w:rsid w:val="007473D4"/>
    <w:rsid w:val="00770F25"/>
    <w:rsid w:val="00776312"/>
    <w:rsid w:val="007A35A8"/>
    <w:rsid w:val="007A422E"/>
    <w:rsid w:val="007B0A85"/>
    <w:rsid w:val="007B4A10"/>
    <w:rsid w:val="007C3BE3"/>
    <w:rsid w:val="007C6A52"/>
    <w:rsid w:val="007D2340"/>
    <w:rsid w:val="008063A0"/>
    <w:rsid w:val="0081171C"/>
    <w:rsid w:val="0082043E"/>
    <w:rsid w:val="008204FF"/>
    <w:rsid w:val="008311CD"/>
    <w:rsid w:val="008734E9"/>
    <w:rsid w:val="00886548"/>
    <w:rsid w:val="008A10FD"/>
    <w:rsid w:val="008A2094"/>
    <w:rsid w:val="008B02B0"/>
    <w:rsid w:val="008B1512"/>
    <w:rsid w:val="008E203A"/>
    <w:rsid w:val="008F0BF3"/>
    <w:rsid w:val="008F0D2A"/>
    <w:rsid w:val="008F16A2"/>
    <w:rsid w:val="00910D38"/>
    <w:rsid w:val="0091229C"/>
    <w:rsid w:val="009129A0"/>
    <w:rsid w:val="00923AB7"/>
    <w:rsid w:val="00940E73"/>
    <w:rsid w:val="00941DB4"/>
    <w:rsid w:val="009620B7"/>
    <w:rsid w:val="0097685B"/>
    <w:rsid w:val="00980C2C"/>
    <w:rsid w:val="0098424B"/>
    <w:rsid w:val="0098597D"/>
    <w:rsid w:val="009929ED"/>
    <w:rsid w:val="009B15B0"/>
    <w:rsid w:val="009B493C"/>
    <w:rsid w:val="009C764D"/>
    <w:rsid w:val="009F619A"/>
    <w:rsid w:val="009F6DDE"/>
    <w:rsid w:val="00A16D87"/>
    <w:rsid w:val="00A360AF"/>
    <w:rsid w:val="00A370A8"/>
    <w:rsid w:val="00A4598C"/>
    <w:rsid w:val="00A618A8"/>
    <w:rsid w:val="00A64FE6"/>
    <w:rsid w:val="00A927A2"/>
    <w:rsid w:val="00A9595D"/>
    <w:rsid w:val="00AB6268"/>
    <w:rsid w:val="00AB7D3F"/>
    <w:rsid w:val="00AC0791"/>
    <w:rsid w:val="00AE6783"/>
    <w:rsid w:val="00B65169"/>
    <w:rsid w:val="00B933F2"/>
    <w:rsid w:val="00B95A52"/>
    <w:rsid w:val="00BB0A3C"/>
    <w:rsid w:val="00BD1132"/>
    <w:rsid w:val="00BD4753"/>
    <w:rsid w:val="00BD5CB1"/>
    <w:rsid w:val="00BD5F9C"/>
    <w:rsid w:val="00BE62EE"/>
    <w:rsid w:val="00C003BA"/>
    <w:rsid w:val="00C2334A"/>
    <w:rsid w:val="00C24813"/>
    <w:rsid w:val="00C46878"/>
    <w:rsid w:val="00C6098A"/>
    <w:rsid w:val="00CB4A51"/>
    <w:rsid w:val="00CC54BE"/>
    <w:rsid w:val="00CC6A12"/>
    <w:rsid w:val="00CD4532"/>
    <w:rsid w:val="00CD47B0"/>
    <w:rsid w:val="00CE6104"/>
    <w:rsid w:val="00CE7918"/>
    <w:rsid w:val="00CF314A"/>
    <w:rsid w:val="00D0321B"/>
    <w:rsid w:val="00D04088"/>
    <w:rsid w:val="00D16163"/>
    <w:rsid w:val="00D1690A"/>
    <w:rsid w:val="00D30E2C"/>
    <w:rsid w:val="00D549D0"/>
    <w:rsid w:val="00D57CE6"/>
    <w:rsid w:val="00D853A7"/>
    <w:rsid w:val="00DA5A37"/>
    <w:rsid w:val="00DB3FAD"/>
    <w:rsid w:val="00DC2EBB"/>
    <w:rsid w:val="00DC3E3C"/>
    <w:rsid w:val="00DD1BA1"/>
    <w:rsid w:val="00DF485E"/>
    <w:rsid w:val="00E065A1"/>
    <w:rsid w:val="00E2095F"/>
    <w:rsid w:val="00E61C09"/>
    <w:rsid w:val="00E75218"/>
    <w:rsid w:val="00E776C5"/>
    <w:rsid w:val="00E81D3D"/>
    <w:rsid w:val="00E82A12"/>
    <w:rsid w:val="00EB3B58"/>
    <w:rsid w:val="00EC5123"/>
    <w:rsid w:val="00EC7359"/>
    <w:rsid w:val="00EE3054"/>
    <w:rsid w:val="00EE3D6B"/>
    <w:rsid w:val="00F00606"/>
    <w:rsid w:val="00F01256"/>
    <w:rsid w:val="00F23511"/>
    <w:rsid w:val="00F619DB"/>
    <w:rsid w:val="00FA063B"/>
    <w:rsid w:val="00FC0EEC"/>
    <w:rsid w:val="00FC7475"/>
    <w:rsid w:val="00FD20C1"/>
    <w:rsid w:val="00FD523A"/>
    <w:rsid w:val="00FD7271"/>
    <w:rsid w:val="00FE78A0"/>
    <w:rsid w:val="12E44803"/>
    <w:rsid w:val="19A01CA0"/>
    <w:rsid w:val="4154982D"/>
    <w:rsid w:val="5EE6DD9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FE0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uiPriority w:val="1"/>
    <w:qFormat/>
    <w:rsid w:val="002E4AFC"/>
    <w:pPr>
      <w:widowControl w:val="0"/>
      <w:autoSpaceDE w:val="0"/>
      <w:autoSpaceDN w:val="0"/>
      <w:adjustRightInd w:val="0"/>
    </w:pPr>
    <w:rPr>
      <w:rFonts w:eastAsia="Times New Roman" w:cs="Arial"/>
    </w:rPr>
  </w:style>
  <w:style w:type="paragraph" w:styleId="Heading1">
    <w:name w:val="heading 1"/>
    <w:basedOn w:val="Normal"/>
    <w:next w:val="Normal"/>
    <w:link w:val="Heading1Char"/>
    <w:uiPriority w:val="1"/>
    <w:rsid w:val="002E4AFC"/>
    <w:pPr>
      <w:ind w:left="119"/>
      <w:outlineLvl w:val="0"/>
    </w:pPr>
    <w:rPr>
      <w:rFonts w:ascii="Arial Black" w:hAnsi="Arial Black" w:cs="Arial Black"/>
      <w:b/>
      <w:bCs/>
      <w:sz w:val="24"/>
      <w:szCs w:val="24"/>
    </w:rPr>
  </w:style>
  <w:style w:type="paragraph" w:styleId="Heading2">
    <w:name w:val="heading 2"/>
    <w:basedOn w:val="Normal"/>
    <w:next w:val="Normal"/>
    <w:link w:val="Heading2Char"/>
    <w:uiPriority w:val="9"/>
    <w:qFormat/>
    <w:rsid w:val="002E4AFC"/>
    <w:pPr>
      <w:keepNext/>
      <w:keepLines/>
      <w:pBdr>
        <w:top w:val="single" w:sz="24" w:space="6" w:color="FD6507" w:themeColor="accent2"/>
      </w:pBdr>
      <w:spacing w:after="120"/>
      <w:outlineLvl w:val="1"/>
    </w:pPr>
    <w:rPr>
      <w:rFonts w:asciiTheme="majorHAnsi" w:eastAsiaTheme="majorEastAsia" w:hAnsiTheme="majorHAnsi" w:cstheme="majorBidi"/>
      <w:color w:val="006666" w:themeColor="accent1"/>
      <w:sz w:val="26"/>
      <w:szCs w:val="26"/>
    </w:rPr>
  </w:style>
  <w:style w:type="paragraph" w:styleId="Heading3">
    <w:name w:val="heading 3"/>
    <w:basedOn w:val="Normal"/>
    <w:next w:val="Normal"/>
    <w:link w:val="Heading3Char"/>
    <w:uiPriority w:val="1"/>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ind w:left="144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03232"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03232"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FFFFD3"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FFFFD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4AFC"/>
    <w:rPr>
      <w:rFonts w:ascii="Arial Black" w:eastAsia="Times New Roman" w:hAnsi="Arial Black" w:cs="Arial Black"/>
      <w:b/>
      <w:bCs/>
      <w:sz w:val="24"/>
      <w:szCs w:val="24"/>
    </w:rPr>
  </w:style>
  <w:style w:type="paragraph" w:styleId="BodyText">
    <w:name w:val="Body Text"/>
    <w:basedOn w:val="Normal"/>
    <w:link w:val="BodyTextChar"/>
    <w:uiPriority w:val="1"/>
    <w:qFormat/>
    <w:rsid w:val="002E4AFC"/>
    <w:rPr>
      <w:sz w:val="20"/>
      <w:szCs w:val="20"/>
    </w:rPr>
  </w:style>
  <w:style w:type="character" w:customStyle="1" w:styleId="BodyTextChar">
    <w:name w:val="Body Text Char"/>
    <w:basedOn w:val="DefaultParagraphFont"/>
    <w:link w:val="BodyText"/>
    <w:uiPriority w:val="1"/>
    <w:rsid w:val="002E4AFC"/>
    <w:rPr>
      <w:rFonts w:eastAsia="Times New Roman" w:cs="Arial"/>
      <w:sz w:val="20"/>
      <w:szCs w:val="20"/>
    </w:rPr>
  </w:style>
  <w:style w:type="paragraph" w:styleId="Date">
    <w:name w:val="Date"/>
    <w:basedOn w:val="Normal"/>
    <w:next w:val="Normal"/>
    <w:link w:val="DateChar"/>
    <w:uiPriority w:val="99"/>
    <w:semiHidden/>
    <w:rsid w:val="002E4AFC"/>
    <w:pPr>
      <w:spacing w:line="480" w:lineRule="auto"/>
    </w:pPr>
    <w:rPr>
      <w:rFonts w:cs="Georgia"/>
    </w:rPr>
  </w:style>
  <w:style w:type="character" w:customStyle="1" w:styleId="Heading2Char">
    <w:name w:val="Heading 2 Char"/>
    <w:basedOn w:val="DefaultParagraphFont"/>
    <w:link w:val="Heading2"/>
    <w:uiPriority w:val="9"/>
    <w:rsid w:val="002E4AFC"/>
    <w:rPr>
      <w:rFonts w:asciiTheme="majorHAnsi" w:eastAsiaTheme="majorEastAsia" w:hAnsiTheme="majorHAnsi" w:cstheme="majorBidi"/>
      <w:color w:val="006666" w:themeColor="accent1"/>
      <w:sz w:val="26"/>
      <w:szCs w:val="26"/>
    </w:rPr>
  </w:style>
  <w:style w:type="character" w:customStyle="1" w:styleId="DateChar">
    <w:name w:val="Date Char"/>
    <w:basedOn w:val="DefaultParagraphFont"/>
    <w:link w:val="Date"/>
    <w:uiPriority w:val="99"/>
    <w:semiHidden/>
    <w:rsid w:val="002E4AFC"/>
    <w:rPr>
      <w:rFonts w:eastAsia="Times New Roman" w:cs="Georgia"/>
    </w:rPr>
  </w:style>
  <w:style w:type="character" w:customStyle="1" w:styleId="Heading3Char">
    <w:name w:val="Heading 3 Char"/>
    <w:basedOn w:val="DefaultParagraphFont"/>
    <w:link w:val="Heading3"/>
    <w:uiPriority w:val="1"/>
    <w:rsid w:val="000D1F49"/>
    <w:rPr>
      <w:b/>
      <w:bCs/>
      <w:color w:val="694A77"/>
      <w:sz w:val="28"/>
      <w:szCs w:val="27"/>
    </w:rPr>
  </w:style>
  <w:style w:type="paragraph" w:customStyle="1" w:styleId="Dates">
    <w:name w:val="Dates"/>
    <w:basedOn w:val="BodyText"/>
    <w:qFormat/>
    <w:rsid w:val="002E4AFC"/>
    <w:pPr>
      <w:kinsoku w:val="0"/>
      <w:overflowPunct w:val="0"/>
    </w:pPr>
    <w:rPr>
      <w:rFonts w:cs="Georgia"/>
      <w:b/>
      <w:color w:val="006666" w:themeColor="accent1"/>
      <w:sz w:val="18"/>
    </w:rPr>
  </w:style>
  <w:style w:type="paragraph" w:customStyle="1" w:styleId="Experience">
    <w:name w:val="Experience"/>
    <w:basedOn w:val="Normal"/>
    <w:qFormat/>
    <w:rsid w:val="002E4AFC"/>
    <w:pPr>
      <w:widowControl/>
      <w:autoSpaceDE/>
      <w:autoSpaceDN/>
      <w:adjustRightInd/>
      <w:spacing w:after="200"/>
    </w:pPr>
    <w:rPr>
      <w:rFonts w:eastAsiaTheme="minorHAnsi" w:cstheme="minorBidi"/>
      <w:szCs w:val="24"/>
    </w:rPr>
  </w:style>
  <w:style w:type="paragraph" w:styleId="Footer">
    <w:name w:val="footer"/>
    <w:basedOn w:val="Normal"/>
    <w:link w:val="FooterChar"/>
    <w:uiPriority w:val="99"/>
    <w:semiHidden/>
    <w:rsid w:val="002E4AFC"/>
    <w:pPr>
      <w:tabs>
        <w:tab w:val="center" w:pos="4680"/>
        <w:tab w:val="right" w:pos="9360"/>
      </w:tabs>
    </w:pPr>
  </w:style>
  <w:style w:type="character" w:customStyle="1" w:styleId="FooterChar">
    <w:name w:val="Footer Char"/>
    <w:basedOn w:val="DefaultParagraphFont"/>
    <w:link w:val="Footer"/>
    <w:uiPriority w:val="99"/>
    <w:semiHidden/>
    <w:rsid w:val="002E4AFC"/>
    <w:rPr>
      <w:rFonts w:eastAsia="Times New Roman" w:cs="Arial"/>
    </w:rPr>
  </w:style>
  <w:style w:type="paragraph" w:styleId="Header">
    <w:name w:val="header"/>
    <w:basedOn w:val="Normal"/>
    <w:link w:val="HeaderChar"/>
    <w:uiPriority w:val="99"/>
    <w:semiHidden/>
    <w:rsid w:val="002E4AFC"/>
    <w:pPr>
      <w:tabs>
        <w:tab w:val="center" w:pos="4680"/>
        <w:tab w:val="right" w:pos="9360"/>
      </w:tabs>
    </w:pPr>
  </w:style>
  <w:style w:type="character" w:customStyle="1" w:styleId="HeaderChar">
    <w:name w:val="Header Char"/>
    <w:basedOn w:val="DefaultParagraphFont"/>
    <w:link w:val="Header"/>
    <w:uiPriority w:val="99"/>
    <w:semiHidden/>
    <w:rsid w:val="002E4AFC"/>
    <w:rPr>
      <w:rFonts w:eastAsia="Times New Roman" w:cs="Arial"/>
    </w:rPr>
  </w:style>
  <w:style w:type="paragraph" w:customStyle="1" w:styleId="Information">
    <w:name w:val="Information"/>
    <w:basedOn w:val="BodyText"/>
    <w:uiPriority w:val="1"/>
    <w:qFormat/>
    <w:rsid w:val="0063784D"/>
    <w:pPr>
      <w:kinsoku w:val="0"/>
      <w:overflowPunct w:val="0"/>
    </w:pPr>
    <w:rPr>
      <w:rFonts w:cs="Georgia"/>
      <w:b/>
      <w:color w:val="FFFFCC" w:themeColor="text1"/>
      <w:szCs w:val="17"/>
    </w:rPr>
  </w:style>
  <w:style w:type="paragraph" w:styleId="ListBullet">
    <w:name w:val="List Bullet"/>
    <w:basedOn w:val="Normal"/>
    <w:uiPriority w:val="99"/>
    <w:qFormat/>
    <w:rsid w:val="002E4AFC"/>
    <w:pPr>
      <w:numPr>
        <w:numId w:val="24"/>
      </w:numPr>
      <w:contextualSpacing/>
    </w:pPr>
    <w:rPr>
      <w:rFonts w:cs="Georgia"/>
    </w:rPr>
  </w:style>
  <w:style w:type="paragraph" w:styleId="ListParagraph">
    <w:name w:val="List Paragraph"/>
    <w:basedOn w:val="Normal"/>
    <w:uiPriority w:val="1"/>
    <w:semiHidden/>
    <w:rsid w:val="002E4AFC"/>
    <w:pPr>
      <w:spacing w:before="10"/>
      <w:ind w:left="485" w:hanging="266"/>
    </w:pPr>
    <w:rPr>
      <w:sz w:val="24"/>
      <w:szCs w:val="24"/>
    </w:rPr>
  </w:style>
  <w:style w:type="character" w:styleId="PlaceholderText">
    <w:name w:val="Placeholder Text"/>
    <w:basedOn w:val="DefaultParagraphFont"/>
    <w:uiPriority w:val="99"/>
    <w:semiHidden/>
    <w:rsid w:val="002E4AFC"/>
    <w:rPr>
      <w:color w:val="808080"/>
    </w:rPr>
  </w:style>
  <w:style w:type="character" w:styleId="Strong">
    <w:name w:val="Strong"/>
    <w:basedOn w:val="DefaultParagraphFont"/>
    <w:uiPriority w:val="22"/>
    <w:semiHidden/>
    <w:qFormat/>
    <w:rsid w:val="0063784D"/>
    <w:rPr>
      <w:b/>
      <w:bCs/>
      <w:color w:val="006666" w:themeColor="accent1"/>
    </w:rPr>
  </w:style>
  <w:style w:type="table" w:styleId="TableGrid">
    <w:name w:val="Table Grid"/>
    <w:basedOn w:val="TableNormal"/>
    <w:uiPriority w:val="39"/>
    <w:rsid w:val="002E4AF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semiHidden/>
    <w:rsid w:val="002E4AFC"/>
    <w:rPr>
      <w:rFonts w:ascii="Times New Roman" w:hAnsi="Times New Roman" w:cs="Times New Roman"/>
      <w:sz w:val="24"/>
      <w:szCs w:val="24"/>
    </w:rPr>
  </w:style>
  <w:style w:type="paragraph" w:styleId="Title">
    <w:name w:val="Title"/>
    <w:basedOn w:val="BodyText"/>
    <w:next w:val="Normal"/>
    <w:link w:val="TitleChar"/>
    <w:uiPriority w:val="10"/>
    <w:qFormat/>
    <w:rsid w:val="002E4AFC"/>
    <w:pPr>
      <w:kinsoku w:val="0"/>
      <w:overflowPunct w:val="0"/>
      <w:spacing w:before="120"/>
    </w:pPr>
    <w:rPr>
      <w:rFonts w:asciiTheme="majorHAnsi" w:hAnsiTheme="majorHAnsi" w:cs="Arial Black"/>
      <w:b/>
      <w:bCs/>
      <w:color w:val="FD6507" w:themeColor="accent2"/>
      <w:sz w:val="52"/>
      <w:szCs w:val="52"/>
    </w:rPr>
  </w:style>
  <w:style w:type="character" w:customStyle="1" w:styleId="TitleChar">
    <w:name w:val="Title Char"/>
    <w:basedOn w:val="DefaultParagraphFont"/>
    <w:link w:val="Title"/>
    <w:uiPriority w:val="10"/>
    <w:rsid w:val="002E4AFC"/>
    <w:rPr>
      <w:rFonts w:asciiTheme="majorHAnsi" w:eastAsia="Times New Roman" w:hAnsiTheme="majorHAnsi" w:cs="Arial Black"/>
      <w:b/>
      <w:bCs/>
      <w:color w:val="FD6507" w:themeColor="accent2"/>
      <w:sz w:val="52"/>
      <w:szCs w:val="52"/>
    </w:rPr>
  </w:style>
  <w:style w:type="character" w:customStyle="1" w:styleId="Heading4Char">
    <w:name w:val="Heading 4 Char"/>
    <w:basedOn w:val="DefaultParagraphFont"/>
    <w:link w:val="Heading4"/>
    <w:uiPriority w:val="9"/>
    <w:semiHidden/>
    <w:rsid w:val="00CD4532"/>
    <w:rPr>
      <w:b/>
      <w:sz w:val="25"/>
      <w:szCs w:val="25"/>
    </w:rPr>
  </w:style>
  <w:style w:type="character" w:customStyle="1" w:styleId="Heading5Char">
    <w:name w:val="Heading 5 Char"/>
    <w:basedOn w:val="Heading2Char"/>
    <w:link w:val="Heading5"/>
    <w:uiPriority w:val="1"/>
    <w:semiHidden/>
    <w:rsid w:val="00CD4532"/>
    <w:rPr>
      <w:rFonts w:asciiTheme="majorHAnsi" w:eastAsiaTheme="majorEastAsia" w:hAnsiTheme="majorHAnsi" w:cstheme="majorBidi"/>
      <w:b w:val="0"/>
      <w:bCs w:val="0"/>
      <w:caps/>
      <w:color w:val="4BACC6"/>
      <w:sz w:val="32"/>
      <w:szCs w:val="32"/>
      <w:lang w:eastAsia="zh-CN"/>
    </w:rPr>
  </w:style>
  <w:style w:type="character" w:customStyle="1" w:styleId="Heading6Char">
    <w:name w:val="Heading 6 Char"/>
    <w:basedOn w:val="DefaultParagraphFont"/>
    <w:link w:val="Heading6"/>
    <w:uiPriority w:val="9"/>
    <w:semiHidden/>
    <w:rsid w:val="00CD4532"/>
    <w:rPr>
      <w:rFonts w:asciiTheme="majorHAnsi" w:eastAsiaTheme="majorEastAsia" w:hAnsiTheme="majorHAnsi" w:cstheme="majorBidi"/>
      <w:color w:val="003232" w:themeColor="accent1" w:themeShade="7F"/>
    </w:rPr>
  </w:style>
  <w:style w:type="character" w:customStyle="1" w:styleId="Heading7Char">
    <w:name w:val="Heading 7 Char"/>
    <w:basedOn w:val="DefaultParagraphFont"/>
    <w:link w:val="Heading7"/>
    <w:uiPriority w:val="9"/>
    <w:semiHidden/>
    <w:rsid w:val="00CD4532"/>
    <w:rPr>
      <w:rFonts w:asciiTheme="majorHAnsi" w:eastAsiaTheme="majorEastAsia" w:hAnsiTheme="majorHAnsi" w:cstheme="majorBidi"/>
      <w:i/>
      <w:iCs/>
      <w:color w:val="003232" w:themeColor="accent1" w:themeShade="7F"/>
    </w:rPr>
  </w:style>
  <w:style w:type="character" w:customStyle="1" w:styleId="Heading8Char">
    <w:name w:val="Heading 8 Char"/>
    <w:basedOn w:val="DefaultParagraphFont"/>
    <w:link w:val="Heading8"/>
    <w:uiPriority w:val="9"/>
    <w:semiHidden/>
    <w:rsid w:val="00CD4532"/>
    <w:rPr>
      <w:rFonts w:asciiTheme="majorHAnsi" w:eastAsiaTheme="majorEastAsia" w:hAnsiTheme="majorHAnsi" w:cstheme="majorBidi"/>
      <w:color w:val="FFFFD3" w:themeColor="text1" w:themeTint="D8"/>
      <w:sz w:val="21"/>
      <w:szCs w:val="21"/>
    </w:rPr>
  </w:style>
  <w:style w:type="character" w:customStyle="1" w:styleId="Heading9Char">
    <w:name w:val="Heading 9 Char"/>
    <w:basedOn w:val="DefaultParagraphFont"/>
    <w:link w:val="Heading9"/>
    <w:uiPriority w:val="9"/>
    <w:semiHidden/>
    <w:rsid w:val="00CD4532"/>
    <w:rPr>
      <w:rFonts w:asciiTheme="majorHAnsi" w:eastAsiaTheme="majorEastAsia" w:hAnsiTheme="majorHAnsi" w:cstheme="majorBidi"/>
      <w:i/>
      <w:iCs/>
      <w:color w:val="FFFFD3" w:themeColor="text1" w:themeTint="D8"/>
      <w:sz w:val="21"/>
      <w:szCs w:val="21"/>
    </w:rPr>
  </w:style>
  <w:style w:type="character" w:styleId="Hyperlink">
    <w:name w:val="Hyperlink"/>
    <w:basedOn w:val="DefaultParagraphFont"/>
    <w:uiPriority w:val="99"/>
    <w:unhideWhenUsed/>
    <w:rsid w:val="00A360AF"/>
    <w:rPr>
      <w:color w:val="FFFFCC" w:themeColor="hyperlink"/>
      <w:u w:val="single"/>
    </w:rPr>
  </w:style>
  <w:style w:type="character" w:styleId="UnresolvedMention">
    <w:name w:val="Unresolved Mention"/>
    <w:basedOn w:val="DefaultParagraphFont"/>
    <w:uiPriority w:val="99"/>
    <w:semiHidden/>
    <w:rsid w:val="00A360AF"/>
    <w:rPr>
      <w:color w:val="605E5C"/>
      <w:shd w:val="clear" w:color="auto" w:fill="E1DFDD"/>
    </w:rPr>
  </w:style>
  <w:style w:type="character" w:styleId="FollowedHyperlink">
    <w:name w:val="FollowedHyperlink"/>
    <w:basedOn w:val="DefaultParagraphFont"/>
    <w:uiPriority w:val="99"/>
    <w:semiHidden/>
    <w:unhideWhenUsed/>
    <w:rsid w:val="00A360AF"/>
    <w:rPr>
      <w:color w:val="FFFFC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489123">
      <w:bodyDiv w:val="1"/>
      <w:marLeft w:val="0"/>
      <w:marRight w:val="0"/>
      <w:marTop w:val="0"/>
      <w:marBottom w:val="0"/>
      <w:divBdr>
        <w:top w:val="none" w:sz="0" w:space="0" w:color="auto"/>
        <w:left w:val="none" w:sz="0" w:space="0" w:color="auto"/>
        <w:bottom w:val="none" w:sz="0" w:space="0" w:color="auto"/>
        <w:right w:val="none" w:sz="0" w:space="0" w:color="auto"/>
      </w:divBdr>
    </w:div>
    <w:div w:id="176318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jspcasemanagement.co.uk" TargetMode="External"/><Relationship Id="rId17" Type="http://schemas.openxmlformats.org/officeDocument/2006/relationships/hyperlink" Target="mailto:%20enquiries@jspsh.co.uk" TargetMode="External"/><Relationship Id="rId2" Type="http://schemas.openxmlformats.org/officeDocument/2006/relationships/customXml" Target="../customXml/item2.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jspcasemanagement.co.uk"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20enquiries@jspsh.co.u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Knutsen\AppData\Roaming\Microsoft\Templates\Headshot%20resume.dotx" TargetMode="External"/></Relationships>
</file>

<file path=word/theme/theme1.xml><?xml version="1.0" encoding="utf-8"?>
<a:theme xmlns:a="http://schemas.openxmlformats.org/drawingml/2006/main" name="Office Theme">
  <a:themeElements>
    <a:clrScheme name="Custom 13">
      <a:dk1>
        <a:srgbClr val="FFFFCC"/>
      </a:dk1>
      <a:lt1>
        <a:srgbClr val="FFFFFF"/>
      </a:lt1>
      <a:dk2>
        <a:srgbClr val="000000"/>
      </a:dk2>
      <a:lt2>
        <a:srgbClr val="FFFFFF"/>
      </a:lt2>
      <a:accent1>
        <a:srgbClr val="006666"/>
      </a:accent1>
      <a:accent2>
        <a:srgbClr val="FD6507"/>
      </a:accent2>
      <a:accent3>
        <a:srgbClr val="006666"/>
      </a:accent3>
      <a:accent4>
        <a:srgbClr val="006666"/>
      </a:accent4>
      <a:accent5>
        <a:srgbClr val="006666"/>
      </a:accent5>
      <a:accent6>
        <a:srgbClr val="006666"/>
      </a:accent6>
      <a:hlink>
        <a:srgbClr val="FFFFCC"/>
      </a:hlink>
      <a:folHlink>
        <a:srgbClr val="FFFFCC"/>
      </a:folHlink>
    </a:clrScheme>
    <a:fontScheme name="Custom 15">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CF7909597F08429742167355CEF06C" ma:contentTypeVersion="4" ma:contentTypeDescription="Create a new document." ma:contentTypeScope="" ma:versionID="5af24039b7d959cae4ba3e20e3eea553">
  <xsd:schema xmlns:xsd="http://www.w3.org/2001/XMLSchema" xmlns:xs="http://www.w3.org/2001/XMLSchema" xmlns:p="http://schemas.microsoft.com/office/2006/metadata/properties" xmlns:ns2="7583d9cf-21e7-4872-a236-da009bd724a5" targetNamespace="http://schemas.microsoft.com/office/2006/metadata/properties" ma:root="true" ma:fieldsID="2b15137635b18c29350bbdb5eda07e13" ns2:_="">
    <xsd:import namespace="7583d9cf-21e7-4872-a236-da009bd724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3d9cf-21e7-4872-a236-da009bd72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CC6880-352F-4B1C-9DED-5D1E539DF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3d9cf-21e7-4872-a236-da009bd72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A848E-6DB2-4529-9494-C04DCC960BDB}">
  <ds:schemaRefs>
    <ds:schemaRef ds:uri="http://schemas.microsoft.com/sharepoint/v3/contenttype/forms"/>
  </ds:schemaRefs>
</ds:datastoreItem>
</file>

<file path=customXml/itemProps3.xml><?xml version="1.0" encoding="utf-8"?>
<ds:datastoreItem xmlns:ds="http://schemas.openxmlformats.org/officeDocument/2006/customXml" ds:itemID="{4AAB763E-F005-4C14-99AA-B82BBF4043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Headshot resume</Template>
  <TotalTime>0</TotalTime>
  <Pages>2</Pages>
  <Words>375</Words>
  <Characters>2138</Characters>
  <Application>Microsoft Office Word</Application>
  <DocSecurity>0</DocSecurity>
  <Lines>17</Lines>
  <Paragraphs>5</Paragraphs>
  <ScaleCrop>false</ScaleCrop>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2024-01-25T11:38:00Z</dcterms:created>
  <dcterms:modified xsi:type="dcterms:W3CDTF">2024-01-25T14:27:00Z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0x01010087CF7909597F08429742167355CEF06C</vt:lpwstr>
  </property>
</Properties>
</file>